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9818E9" w14:textId="77777777" w:rsidR="008A5651" w:rsidRPr="00E43547" w:rsidRDefault="009C1F2A" w:rsidP="008A5651">
      <w:pPr>
        <w:overflowPunct/>
        <w:spacing w:after="0" w:line="240" w:lineRule="auto"/>
        <w:jc w:val="center"/>
        <w:textAlignment w:val="auto"/>
        <w:rPr>
          <w:rFonts w:asciiTheme="minorHAnsi" w:hAnsiTheme="minorHAnsi" w:cs="Arial"/>
          <w:b/>
          <w:sz w:val="24"/>
          <w:szCs w:val="24"/>
          <w:u w:val="single"/>
        </w:rPr>
      </w:pPr>
      <w:r w:rsidRPr="00E43547">
        <w:rPr>
          <w:rFonts w:asciiTheme="minorHAnsi" w:hAnsiTheme="minorHAnsi" w:cs="Arial"/>
          <w:b/>
          <w:sz w:val="24"/>
          <w:szCs w:val="24"/>
          <w:u w:val="single"/>
        </w:rPr>
        <w:t>Realizace Koncepce navýšení kapacity Ministerstva zahraničních věcí České republiky a Ministerstva vnitra České republiky za účelem vyřízení</w:t>
      </w:r>
      <w:r w:rsidR="008A5651" w:rsidRPr="00E43547">
        <w:rPr>
          <w:rFonts w:asciiTheme="minorHAnsi" w:hAnsiTheme="minorHAnsi" w:cs="Arial"/>
          <w:b/>
          <w:sz w:val="24"/>
          <w:szCs w:val="24"/>
          <w:u w:val="single"/>
        </w:rPr>
        <w:t xml:space="preserve"> </w:t>
      </w:r>
      <w:r w:rsidRPr="00E43547">
        <w:rPr>
          <w:rFonts w:asciiTheme="minorHAnsi" w:hAnsiTheme="minorHAnsi" w:cs="Arial"/>
          <w:b/>
          <w:sz w:val="24"/>
          <w:szCs w:val="24"/>
          <w:u w:val="single"/>
        </w:rPr>
        <w:t>vyššího množství žádostí o zaměstnanecké karty</w:t>
      </w:r>
    </w:p>
    <w:p w14:paraId="72009249" w14:textId="77777777" w:rsidR="008A5651" w:rsidRPr="00E43547" w:rsidRDefault="008A5651" w:rsidP="00E43547">
      <w:pPr>
        <w:jc w:val="both"/>
        <w:rPr>
          <w:rFonts w:asciiTheme="minorHAnsi" w:hAnsiTheme="minorHAnsi" w:cs="Arial"/>
          <w:sz w:val="24"/>
          <w:szCs w:val="24"/>
        </w:rPr>
      </w:pPr>
    </w:p>
    <w:p w14:paraId="1AF8ED3D" w14:textId="77777777" w:rsidR="00E55BA2" w:rsidRPr="00E55BA2" w:rsidRDefault="00E55BA2" w:rsidP="00E43547">
      <w:pPr>
        <w:jc w:val="both"/>
        <w:rPr>
          <w:rFonts w:asciiTheme="minorHAnsi" w:hAnsiTheme="minorHAnsi" w:cs="Arial"/>
          <w:b/>
          <w:sz w:val="24"/>
          <w:szCs w:val="24"/>
          <w:u w:val="single"/>
        </w:rPr>
      </w:pPr>
      <w:r w:rsidRPr="00E55BA2">
        <w:rPr>
          <w:rFonts w:asciiTheme="minorHAnsi" w:hAnsiTheme="minorHAnsi" w:cs="Arial"/>
          <w:b/>
          <w:sz w:val="24"/>
          <w:szCs w:val="24"/>
          <w:u w:val="single"/>
        </w:rPr>
        <w:t>Základní ustanovení</w:t>
      </w:r>
    </w:p>
    <w:p w14:paraId="5AB1F43B" w14:textId="2D653BA8" w:rsidR="008A5651" w:rsidRDefault="008A5651" w:rsidP="00E43547">
      <w:pPr>
        <w:jc w:val="both"/>
        <w:rPr>
          <w:rFonts w:asciiTheme="minorHAnsi" w:hAnsiTheme="minorHAnsi" w:cs="Arial"/>
          <w:sz w:val="24"/>
          <w:szCs w:val="24"/>
        </w:rPr>
      </w:pPr>
      <w:r w:rsidRPr="00E43547">
        <w:rPr>
          <w:rFonts w:asciiTheme="minorHAnsi" w:hAnsiTheme="minorHAnsi" w:cs="Arial"/>
          <w:sz w:val="24"/>
          <w:szCs w:val="24"/>
        </w:rPr>
        <w:t>Realizace Koncepce</w:t>
      </w:r>
      <w:r w:rsidR="00C83643">
        <w:rPr>
          <w:rFonts w:asciiTheme="minorHAnsi" w:hAnsiTheme="minorHAnsi" w:cs="Arial"/>
          <w:sz w:val="24"/>
          <w:szCs w:val="24"/>
        </w:rPr>
        <w:t xml:space="preserve"> </w:t>
      </w:r>
      <w:r w:rsidR="00C83643" w:rsidRPr="00C83643">
        <w:rPr>
          <w:rFonts w:asciiTheme="minorHAnsi" w:hAnsiTheme="minorHAnsi" w:cs="Arial"/>
          <w:sz w:val="24"/>
          <w:szCs w:val="24"/>
        </w:rPr>
        <w:t>Ministerstva zahraničních věcí České republiky a Ministerstva vnitra České republiky za účelem vyřízení vyššího množství žádostí o zaměstnanecké karty</w:t>
      </w:r>
      <w:r w:rsidR="00C83643">
        <w:rPr>
          <w:rFonts w:asciiTheme="minorHAnsi" w:hAnsiTheme="minorHAnsi" w:cs="Arial"/>
          <w:sz w:val="24"/>
          <w:szCs w:val="24"/>
        </w:rPr>
        <w:t xml:space="preserve"> (dále jen „Koncepce“</w:t>
      </w:r>
      <w:r w:rsidR="00F27797">
        <w:rPr>
          <w:rFonts w:asciiTheme="minorHAnsi" w:hAnsiTheme="minorHAnsi" w:cs="Arial"/>
          <w:sz w:val="24"/>
          <w:szCs w:val="24"/>
        </w:rPr>
        <w:t xml:space="preserve"> či „Realizace </w:t>
      </w:r>
      <w:r w:rsidR="007101B4">
        <w:rPr>
          <w:rFonts w:asciiTheme="minorHAnsi" w:hAnsiTheme="minorHAnsi" w:cs="Arial"/>
          <w:sz w:val="24"/>
          <w:szCs w:val="24"/>
        </w:rPr>
        <w:t>Koncepce") je</w:t>
      </w:r>
      <w:r w:rsidRPr="00E43547">
        <w:rPr>
          <w:rFonts w:asciiTheme="minorHAnsi" w:hAnsiTheme="minorHAnsi" w:cs="Arial"/>
          <w:sz w:val="24"/>
          <w:szCs w:val="24"/>
        </w:rPr>
        <w:t xml:space="preserve"> zajištěna plně v souladu s </w:t>
      </w:r>
      <w:r w:rsidR="00E43547" w:rsidRPr="00E43547">
        <w:rPr>
          <w:rFonts w:asciiTheme="minorHAnsi" w:hAnsiTheme="minorHAnsi" w:cs="Arial"/>
          <w:sz w:val="24"/>
          <w:szCs w:val="24"/>
        </w:rPr>
        <w:t xml:space="preserve">platnými právními předpisy a probíhá ve spolupráci </w:t>
      </w:r>
      <w:r w:rsidR="00E43547">
        <w:rPr>
          <w:rFonts w:asciiTheme="minorHAnsi" w:hAnsiTheme="minorHAnsi" w:cs="Arial"/>
          <w:sz w:val="24"/>
          <w:szCs w:val="24"/>
        </w:rPr>
        <w:t>resortů</w:t>
      </w:r>
      <w:r w:rsidR="00E43547" w:rsidRPr="00E43547">
        <w:rPr>
          <w:rFonts w:asciiTheme="minorHAnsi" w:hAnsiTheme="minorHAnsi" w:cs="Arial"/>
          <w:sz w:val="24"/>
          <w:szCs w:val="24"/>
        </w:rPr>
        <w:t xml:space="preserve"> práce a sociálních věci, průmyslu a obchodu, vnitra, zahraničních věcí, podnikatelských reprezentací</w:t>
      </w:r>
      <w:r w:rsidR="00735BF5">
        <w:rPr>
          <w:rFonts w:asciiTheme="minorHAnsi" w:hAnsiTheme="minorHAnsi" w:cs="Arial"/>
          <w:sz w:val="24"/>
          <w:szCs w:val="24"/>
        </w:rPr>
        <w:t xml:space="preserve"> </w:t>
      </w:r>
      <w:r w:rsidR="00735BF5" w:rsidRPr="00735BF5">
        <w:rPr>
          <w:rFonts w:asciiTheme="minorHAnsi" w:hAnsiTheme="minorHAnsi" w:cs="Arial"/>
          <w:sz w:val="24"/>
          <w:szCs w:val="24"/>
        </w:rPr>
        <w:t>(</w:t>
      </w:r>
      <w:r w:rsidR="0004640D">
        <w:rPr>
          <w:rFonts w:asciiTheme="minorHAnsi" w:hAnsiTheme="minorHAnsi" w:cs="Arial"/>
          <w:sz w:val="24"/>
          <w:szCs w:val="24"/>
        </w:rPr>
        <w:t xml:space="preserve">Svaz průmyslu a dopravy /SPD/, Hospodářská komora /HK/, </w:t>
      </w:r>
      <w:r w:rsidR="0004640D">
        <w:rPr>
          <w:rFonts w:cs="Arial"/>
        </w:rPr>
        <w:t>Konfederace zaměstnavatelských a podnikatelských svazů</w:t>
      </w:r>
      <w:r w:rsidR="0004640D">
        <w:rPr>
          <w:rFonts w:cs="Arial"/>
        </w:rPr>
        <w:t xml:space="preserve"> /KZPS/, </w:t>
      </w:r>
      <w:r w:rsidR="0004640D">
        <w:t>Asociace malých a středních podniků a živnostníků</w:t>
      </w:r>
      <w:r w:rsidR="0004640D">
        <w:t xml:space="preserve"> /AMSP/</w:t>
      </w:r>
      <w:r w:rsidR="00735BF5" w:rsidRPr="00735BF5">
        <w:rPr>
          <w:rFonts w:asciiTheme="minorHAnsi" w:hAnsiTheme="minorHAnsi" w:cs="Arial"/>
          <w:sz w:val="24"/>
          <w:szCs w:val="24"/>
        </w:rPr>
        <w:t>)</w:t>
      </w:r>
      <w:r w:rsidR="00E43547" w:rsidRPr="00E43547">
        <w:rPr>
          <w:rFonts w:asciiTheme="minorHAnsi" w:hAnsiTheme="minorHAnsi" w:cs="Arial"/>
          <w:sz w:val="24"/>
          <w:szCs w:val="24"/>
        </w:rPr>
        <w:t xml:space="preserve"> a agentury CzechInvest (CI).</w:t>
      </w:r>
      <w:r w:rsidR="00E55BA2">
        <w:rPr>
          <w:rFonts w:asciiTheme="minorHAnsi" w:hAnsiTheme="minorHAnsi" w:cs="Arial"/>
          <w:sz w:val="24"/>
          <w:szCs w:val="24"/>
        </w:rPr>
        <w:t xml:space="preserve"> Podnikatelské reprezentace a CI vystupují jako garanti, kteří vyhodnocují žádosti</w:t>
      </w:r>
      <w:r w:rsidR="00637A85">
        <w:rPr>
          <w:rFonts w:asciiTheme="minorHAnsi" w:hAnsiTheme="minorHAnsi" w:cs="Arial"/>
          <w:sz w:val="24"/>
          <w:szCs w:val="24"/>
        </w:rPr>
        <w:t xml:space="preserve"> zaměstnavatelů</w:t>
      </w:r>
      <w:r w:rsidR="00E55BA2">
        <w:rPr>
          <w:rFonts w:asciiTheme="minorHAnsi" w:hAnsiTheme="minorHAnsi" w:cs="Arial"/>
          <w:sz w:val="24"/>
          <w:szCs w:val="24"/>
        </w:rPr>
        <w:t xml:space="preserve"> o</w:t>
      </w:r>
      <w:r w:rsidR="00305DA7">
        <w:rPr>
          <w:rFonts w:asciiTheme="minorHAnsi" w:hAnsiTheme="minorHAnsi" w:cs="Arial"/>
          <w:sz w:val="24"/>
          <w:szCs w:val="24"/>
        </w:rPr>
        <w:t xml:space="preserve"> </w:t>
      </w:r>
      <w:r w:rsidR="001B63AF">
        <w:rPr>
          <w:rFonts w:asciiTheme="minorHAnsi" w:hAnsiTheme="minorHAnsi" w:cs="Arial"/>
          <w:sz w:val="24"/>
          <w:szCs w:val="24"/>
        </w:rPr>
        <w:t>z</w:t>
      </w:r>
      <w:r w:rsidR="00753625">
        <w:rPr>
          <w:rFonts w:asciiTheme="minorHAnsi" w:hAnsiTheme="minorHAnsi" w:cs="Arial"/>
          <w:sz w:val="24"/>
          <w:szCs w:val="24"/>
        </w:rPr>
        <w:t xml:space="preserve">ařazení do </w:t>
      </w:r>
      <w:r w:rsidR="00F27797">
        <w:rPr>
          <w:rFonts w:asciiTheme="minorHAnsi" w:hAnsiTheme="minorHAnsi" w:cs="Arial"/>
          <w:sz w:val="24"/>
          <w:szCs w:val="24"/>
        </w:rPr>
        <w:t xml:space="preserve">Režimu </w:t>
      </w:r>
      <w:r w:rsidR="00C83643">
        <w:rPr>
          <w:rFonts w:asciiTheme="minorHAnsi" w:hAnsiTheme="minorHAnsi" w:cs="Arial"/>
          <w:sz w:val="24"/>
          <w:szCs w:val="24"/>
        </w:rPr>
        <w:t>zvláštního zacházení</w:t>
      </w:r>
      <w:r w:rsidR="00955108" w:rsidRPr="00955108">
        <w:rPr>
          <w:rFonts w:asciiTheme="minorHAnsi" w:hAnsiTheme="minorHAnsi" w:cs="Arial"/>
          <w:sz w:val="24"/>
          <w:szCs w:val="24"/>
        </w:rPr>
        <w:t xml:space="preserve"> pro kvalifikované zaměstnance z Ukrajiny</w:t>
      </w:r>
      <w:r w:rsidR="00C83643">
        <w:rPr>
          <w:rFonts w:asciiTheme="minorHAnsi" w:hAnsiTheme="minorHAnsi" w:cs="Arial"/>
          <w:sz w:val="24"/>
          <w:szCs w:val="24"/>
        </w:rPr>
        <w:t xml:space="preserve"> (dále jen „Režim“), v souladu se záměrem Koncepce</w:t>
      </w:r>
      <w:r w:rsidR="0025128D">
        <w:rPr>
          <w:rFonts w:asciiTheme="minorHAnsi" w:hAnsiTheme="minorHAnsi" w:cs="Arial"/>
          <w:sz w:val="24"/>
          <w:szCs w:val="24"/>
        </w:rPr>
        <w:t>.</w:t>
      </w:r>
    </w:p>
    <w:p w14:paraId="77F368AD" w14:textId="7D7442D1" w:rsidR="00E43547" w:rsidRDefault="00E43547" w:rsidP="00E43547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Dokument byl vytvořen za účelem dosažení </w:t>
      </w:r>
      <w:r w:rsidRPr="00E43547">
        <w:rPr>
          <w:rFonts w:asciiTheme="minorHAnsi" w:hAnsiTheme="minorHAnsi" w:cs="Arial"/>
          <w:sz w:val="24"/>
          <w:szCs w:val="24"/>
        </w:rPr>
        <w:t>časových úspor při přijímání</w:t>
      </w:r>
      <w:r>
        <w:rPr>
          <w:rStyle w:val="Znakapoznpodarou"/>
          <w:rFonts w:asciiTheme="minorHAnsi" w:hAnsiTheme="minorHAnsi" w:cs="Arial"/>
          <w:sz w:val="24"/>
          <w:szCs w:val="24"/>
        </w:rPr>
        <w:footnoteReference w:id="1"/>
      </w:r>
      <w:r w:rsidRPr="00E43547">
        <w:rPr>
          <w:rFonts w:asciiTheme="minorHAnsi" w:hAnsiTheme="minorHAnsi" w:cs="Arial"/>
          <w:sz w:val="24"/>
          <w:szCs w:val="24"/>
        </w:rPr>
        <w:t xml:space="preserve"> a vyřizování</w:t>
      </w:r>
      <w:r>
        <w:rPr>
          <w:rStyle w:val="Znakapoznpodarou"/>
          <w:rFonts w:asciiTheme="minorHAnsi" w:hAnsiTheme="minorHAnsi" w:cs="Arial"/>
          <w:sz w:val="24"/>
          <w:szCs w:val="24"/>
        </w:rPr>
        <w:footnoteReference w:id="2"/>
      </w:r>
      <w:r w:rsidRPr="00E43547">
        <w:rPr>
          <w:rFonts w:asciiTheme="minorHAnsi" w:hAnsiTheme="minorHAnsi" w:cs="Arial"/>
          <w:sz w:val="24"/>
          <w:szCs w:val="24"/>
        </w:rPr>
        <w:t xml:space="preserve"> žádostí o zaměstnanecké</w:t>
      </w:r>
      <w:r w:rsidR="0025128D">
        <w:rPr>
          <w:rFonts w:asciiTheme="minorHAnsi" w:hAnsiTheme="minorHAnsi" w:cs="Arial"/>
          <w:sz w:val="24"/>
          <w:szCs w:val="24"/>
        </w:rPr>
        <w:t xml:space="preserve"> karty</w:t>
      </w:r>
      <w:r w:rsidRPr="00E43547">
        <w:rPr>
          <w:rFonts w:asciiTheme="minorHAnsi" w:hAnsiTheme="minorHAnsi" w:cs="Arial"/>
          <w:sz w:val="24"/>
          <w:szCs w:val="24"/>
        </w:rPr>
        <w:t xml:space="preserve"> pro ukrajinské občany, kteří budou na území ČR vykonávat kvalifikovanou práci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Pr="00E43547">
        <w:rPr>
          <w:rFonts w:asciiTheme="minorHAnsi" w:hAnsiTheme="minorHAnsi" w:cs="Arial"/>
          <w:sz w:val="24"/>
          <w:szCs w:val="24"/>
        </w:rPr>
        <w:t>(</w:t>
      </w:r>
      <w:r>
        <w:rPr>
          <w:rFonts w:asciiTheme="minorHAnsi" w:hAnsiTheme="minorHAnsi" w:cs="Arial"/>
          <w:sz w:val="24"/>
          <w:szCs w:val="24"/>
        </w:rPr>
        <w:t>pracovní pozice, kterou budou v České republice</w:t>
      </w:r>
      <w:r w:rsidR="00E55BA2">
        <w:rPr>
          <w:rFonts w:asciiTheme="minorHAnsi" w:hAnsiTheme="minorHAnsi" w:cs="Arial"/>
          <w:sz w:val="24"/>
          <w:szCs w:val="24"/>
        </w:rPr>
        <w:t xml:space="preserve"> ukrajinští pracovníci</w:t>
      </w:r>
      <w:r>
        <w:rPr>
          <w:rFonts w:asciiTheme="minorHAnsi" w:hAnsiTheme="minorHAnsi" w:cs="Arial"/>
          <w:sz w:val="24"/>
          <w:szCs w:val="24"/>
        </w:rPr>
        <w:t xml:space="preserve"> vykonávat, </w:t>
      </w:r>
      <w:r w:rsidR="00522354">
        <w:rPr>
          <w:rFonts w:asciiTheme="minorHAnsi" w:hAnsiTheme="minorHAnsi" w:cs="Arial"/>
          <w:sz w:val="24"/>
          <w:szCs w:val="24"/>
        </w:rPr>
        <w:t xml:space="preserve">je </w:t>
      </w:r>
      <w:r w:rsidRPr="00E43547">
        <w:rPr>
          <w:rFonts w:asciiTheme="minorHAnsi" w:hAnsiTheme="minorHAnsi" w:cs="Arial"/>
          <w:sz w:val="24"/>
          <w:szCs w:val="24"/>
        </w:rPr>
        <w:t xml:space="preserve">dle platného znění aktualizované Klasifikace zaměstnání (CZ-ISCO) zpravidla zařazena do hlavních tříd 4 – 8 v oblasti výroby, </w:t>
      </w:r>
      <w:r>
        <w:rPr>
          <w:rFonts w:asciiTheme="minorHAnsi" w:hAnsiTheme="minorHAnsi" w:cs="Arial"/>
          <w:sz w:val="24"/>
          <w:szCs w:val="24"/>
        </w:rPr>
        <w:t>služeb nebo ve veřejném sektoru.</w:t>
      </w:r>
      <w:r w:rsidR="001B63AF">
        <w:rPr>
          <w:rFonts w:asciiTheme="minorHAnsi" w:hAnsiTheme="minorHAnsi" w:cs="Arial"/>
          <w:sz w:val="24"/>
          <w:szCs w:val="24"/>
        </w:rPr>
        <w:t xml:space="preserve"> </w:t>
      </w:r>
    </w:p>
    <w:p w14:paraId="5003AE9B" w14:textId="77777777" w:rsidR="0071682B" w:rsidRDefault="0071682B" w:rsidP="00E43547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Na zařazení do R</w:t>
      </w:r>
      <w:r w:rsidR="00C83643">
        <w:rPr>
          <w:rFonts w:asciiTheme="minorHAnsi" w:hAnsiTheme="minorHAnsi" w:cs="Arial"/>
          <w:sz w:val="24"/>
          <w:szCs w:val="24"/>
        </w:rPr>
        <w:t>ežimu</w:t>
      </w:r>
      <w:r w:rsidR="00F27797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>není právní nárok.</w:t>
      </w:r>
    </w:p>
    <w:p w14:paraId="384E5098" w14:textId="77777777" w:rsidR="0071682B" w:rsidRPr="001B63AF" w:rsidRDefault="001B63AF" w:rsidP="00E43547">
      <w:pPr>
        <w:jc w:val="both"/>
        <w:rPr>
          <w:rFonts w:asciiTheme="minorHAnsi" w:hAnsiTheme="minorHAnsi" w:cs="Arial"/>
          <w:sz w:val="24"/>
          <w:szCs w:val="24"/>
        </w:rPr>
      </w:pPr>
      <w:r w:rsidRPr="001B63AF">
        <w:rPr>
          <w:rFonts w:asciiTheme="minorHAnsi" w:hAnsiTheme="minorHAnsi" w:cs="Arial"/>
          <w:sz w:val="24"/>
          <w:szCs w:val="24"/>
        </w:rPr>
        <w:t>Vláda zmocňuje Koordinační orgán pro řízení ochrany státních hranic a migraci, aby</w:t>
      </w:r>
      <w:r w:rsidR="00753625">
        <w:rPr>
          <w:rFonts w:asciiTheme="minorHAnsi" w:hAnsiTheme="minorHAnsi" w:cs="Arial"/>
          <w:sz w:val="24"/>
          <w:szCs w:val="24"/>
        </w:rPr>
        <w:t xml:space="preserve"> v případě potřeby provedl </w:t>
      </w:r>
      <w:r w:rsidRPr="001B63AF">
        <w:rPr>
          <w:rFonts w:asciiTheme="minorHAnsi" w:hAnsiTheme="minorHAnsi" w:cs="Arial"/>
          <w:sz w:val="24"/>
          <w:szCs w:val="24"/>
        </w:rPr>
        <w:t>změny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C83643">
        <w:rPr>
          <w:rFonts w:asciiTheme="minorHAnsi" w:hAnsiTheme="minorHAnsi" w:cs="Arial"/>
          <w:sz w:val="24"/>
          <w:szCs w:val="24"/>
        </w:rPr>
        <w:t>Realizace Koncepce, přičemž n</w:t>
      </w:r>
      <w:r w:rsidRPr="001B63AF">
        <w:rPr>
          <w:rFonts w:asciiTheme="minorHAnsi" w:hAnsiTheme="minorHAnsi" w:cs="Arial"/>
          <w:sz w:val="24"/>
          <w:szCs w:val="24"/>
        </w:rPr>
        <w:t xml:space="preserve">a základě vážných důvodů může být </w:t>
      </w:r>
      <w:r w:rsidR="00C83643">
        <w:rPr>
          <w:rFonts w:asciiTheme="minorHAnsi" w:hAnsiTheme="minorHAnsi" w:cs="Arial"/>
          <w:sz w:val="24"/>
          <w:szCs w:val="24"/>
        </w:rPr>
        <w:t>Realizace Koncepce</w:t>
      </w:r>
      <w:r w:rsidRPr="001B63AF">
        <w:rPr>
          <w:rFonts w:asciiTheme="minorHAnsi" w:hAnsiTheme="minorHAnsi" w:cs="Arial"/>
          <w:sz w:val="24"/>
          <w:szCs w:val="24"/>
        </w:rPr>
        <w:t xml:space="preserve"> </w:t>
      </w:r>
      <w:r w:rsidR="00F27797">
        <w:rPr>
          <w:rFonts w:asciiTheme="minorHAnsi" w:hAnsiTheme="minorHAnsi" w:cs="Arial"/>
          <w:sz w:val="24"/>
          <w:szCs w:val="24"/>
        </w:rPr>
        <w:t xml:space="preserve">na </w:t>
      </w:r>
      <w:r w:rsidRPr="001B63AF">
        <w:rPr>
          <w:rFonts w:asciiTheme="minorHAnsi" w:hAnsiTheme="minorHAnsi" w:cs="Arial"/>
          <w:sz w:val="24"/>
          <w:szCs w:val="24"/>
        </w:rPr>
        <w:t xml:space="preserve">návrh </w:t>
      </w:r>
      <w:r w:rsidR="007101B4">
        <w:rPr>
          <w:rFonts w:asciiTheme="minorHAnsi" w:hAnsiTheme="minorHAnsi" w:cs="Arial"/>
          <w:sz w:val="24"/>
          <w:szCs w:val="24"/>
        </w:rPr>
        <w:t xml:space="preserve">Ministerstva průmyslu a </w:t>
      </w:r>
      <w:r w:rsidR="00C548E9">
        <w:rPr>
          <w:rFonts w:asciiTheme="minorHAnsi" w:hAnsiTheme="minorHAnsi" w:cs="Arial"/>
          <w:sz w:val="24"/>
          <w:szCs w:val="24"/>
        </w:rPr>
        <w:t>obchodu</w:t>
      </w:r>
      <w:r w:rsidR="007101B4">
        <w:rPr>
          <w:rFonts w:asciiTheme="minorHAnsi" w:hAnsiTheme="minorHAnsi" w:cs="Arial"/>
          <w:sz w:val="24"/>
          <w:szCs w:val="24"/>
        </w:rPr>
        <w:t xml:space="preserve">, </w:t>
      </w:r>
      <w:r w:rsidR="00C548E9">
        <w:rPr>
          <w:rFonts w:asciiTheme="minorHAnsi" w:hAnsiTheme="minorHAnsi" w:cs="Arial"/>
          <w:sz w:val="24"/>
          <w:szCs w:val="24"/>
        </w:rPr>
        <w:t xml:space="preserve">Ministerstva práce a sociálních věcí, Ministerstva vnitra nebo Ministerstva zahraničních věcí </w:t>
      </w:r>
      <w:r w:rsidR="00C548E9" w:rsidRPr="001B63AF">
        <w:rPr>
          <w:rFonts w:asciiTheme="minorHAnsi" w:hAnsiTheme="minorHAnsi" w:cs="Arial"/>
          <w:sz w:val="24"/>
          <w:szCs w:val="24"/>
        </w:rPr>
        <w:t>kdykoliv</w:t>
      </w:r>
      <w:r w:rsidRPr="001B63AF">
        <w:rPr>
          <w:rFonts w:asciiTheme="minorHAnsi" w:hAnsiTheme="minorHAnsi" w:cs="Arial"/>
          <w:sz w:val="24"/>
          <w:szCs w:val="24"/>
        </w:rPr>
        <w:t xml:space="preserve"> pozastaven</w:t>
      </w:r>
      <w:r w:rsidR="00C83643">
        <w:rPr>
          <w:rFonts w:asciiTheme="minorHAnsi" w:hAnsiTheme="minorHAnsi" w:cs="Arial"/>
          <w:sz w:val="24"/>
          <w:szCs w:val="24"/>
        </w:rPr>
        <w:t>a</w:t>
      </w:r>
      <w:r w:rsidRPr="001B63AF">
        <w:rPr>
          <w:rFonts w:asciiTheme="minorHAnsi" w:hAnsiTheme="minorHAnsi" w:cs="Arial"/>
          <w:sz w:val="24"/>
          <w:szCs w:val="24"/>
        </w:rPr>
        <w:t>, ukončen</w:t>
      </w:r>
      <w:r w:rsidR="00C83643">
        <w:rPr>
          <w:rFonts w:asciiTheme="minorHAnsi" w:hAnsiTheme="minorHAnsi" w:cs="Arial"/>
          <w:sz w:val="24"/>
          <w:szCs w:val="24"/>
        </w:rPr>
        <w:t>a</w:t>
      </w:r>
      <w:r w:rsidRPr="001B63AF">
        <w:rPr>
          <w:rFonts w:asciiTheme="minorHAnsi" w:hAnsiTheme="minorHAnsi" w:cs="Arial"/>
          <w:sz w:val="24"/>
          <w:szCs w:val="24"/>
        </w:rPr>
        <w:t xml:space="preserve"> nebo změněn</w:t>
      </w:r>
      <w:r w:rsidR="00C83643">
        <w:rPr>
          <w:rFonts w:asciiTheme="minorHAnsi" w:hAnsiTheme="minorHAnsi" w:cs="Arial"/>
          <w:sz w:val="24"/>
          <w:szCs w:val="24"/>
        </w:rPr>
        <w:t>a</w:t>
      </w:r>
      <w:r w:rsidRPr="001B63AF">
        <w:rPr>
          <w:rFonts w:asciiTheme="minorHAnsi" w:hAnsiTheme="minorHAnsi" w:cs="Arial"/>
          <w:sz w:val="24"/>
          <w:szCs w:val="24"/>
        </w:rPr>
        <w:t>.</w:t>
      </w:r>
    </w:p>
    <w:p w14:paraId="2F769A5B" w14:textId="77777777" w:rsidR="001B63AF" w:rsidRDefault="001B63AF" w:rsidP="001B63AF">
      <w:pPr>
        <w:overflowPunct/>
        <w:spacing w:after="0" w:line="240" w:lineRule="auto"/>
        <w:jc w:val="both"/>
        <w:textAlignment w:val="auto"/>
        <w:rPr>
          <w:sz w:val="24"/>
          <w:szCs w:val="24"/>
        </w:rPr>
      </w:pPr>
    </w:p>
    <w:p w14:paraId="740C654E" w14:textId="77777777" w:rsidR="001B63AF" w:rsidRDefault="001B63AF" w:rsidP="001B63AF">
      <w:pPr>
        <w:overflowPunct/>
        <w:spacing w:after="0" w:line="240" w:lineRule="auto"/>
        <w:jc w:val="both"/>
        <w:textAlignment w:val="auto"/>
        <w:rPr>
          <w:b/>
          <w:sz w:val="24"/>
          <w:szCs w:val="24"/>
          <w:u w:val="single"/>
        </w:rPr>
      </w:pPr>
      <w:r w:rsidRPr="001B63AF">
        <w:rPr>
          <w:b/>
          <w:sz w:val="24"/>
          <w:szCs w:val="24"/>
          <w:u w:val="single"/>
        </w:rPr>
        <w:t>Garanti:</w:t>
      </w:r>
    </w:p>
    <w:p w14:paraId="1A974FC8" w14:textId="00F5B452" w:rsidR="001417C6" w:rsidRPr="00B609E4" w:rsidRDefault="0004640D" w:rsidP="00B609E4">
      <w:pPr>
        <w:overflowPunct/>
        <w:spacing w:after="0" w:line="240" w:lineRule="auto"/>
        <w:jc w:val="both"/>
        <w:textAlignment w:val="auto"/>
        <w:rPr>
          <w:szCs w:val="22"/>
        </w:rPr>
      </w:pPr>
      <w:r>
        <w:rPr>
          <w:sz w:val="24"/>
          <w:szCs w:val="24"/>
        </w:rPr>
        <w:t>SPD, HK, KZPS, AMPS,</w:t>
      </w:r>
      <w:r w:rsidR="001B63AF" w:rsidRPr="001B63AF">
        <w:rPr>
          <w:sz w:val="24"/>
          <w:szCs w:val="24"/>
        </w:rPr>
        <w:t xml:space="preserve"> CI</w:t>
      </w:r>
    </w:p>
    <w:p w14:paraId="15EF7D0C" w14:textId="77777777" w:rsidR="0004640D" w:rsidRDefault="0004640D" w:rsidP="00E43547">
      <w:pPr>
        <w:jc w:val="both"/>
        <w:rPr>
          <w:rFonts w:asciiTheme="minorHAnsi" w:hAnsiTheme="minorHAnsi" w:cs="Arial"/>
          <w:b/>
          <w:sz w:val="24"/>
          <w:szCs w:val="24"/>
          <w:u w:val="single"/>
        </w:rPr>
      </w:pPr>
    </w:p>
    <w:p w14:paraId="1F9D0396" w14:textId="77777777" w:rsidR="0004640D" w:rsidRDefault="0004640D" w:rsidP="00E43547">
      <w:pPr>
        <w:jc w:val="both"/>
        <w:rPr>
          <w:rFonts w:asciiTheme="minorHAnsi" w:hAnsiTheme="minorHAnsi" w:cs="Arial"/>
          <w:b/>
          <w:sz w:val="24"/>
          <w:szCs w:val="24"/>
          <w:u w:val="single"/>
        </w:rPr>
      </w:pPr>
    </w:p>
    <w:p w14:paraId="659F5D3E" w14:textId="77777777" w:rsidR="0004640D" w:rsidRDefault="0004640D" w:rsidP="00E43547">
      <w:pPr>
        <w:jc w:val="both"/>
        <w:rPr>
          <w:rFonts w:asciiTheme="minorHAnsi" w:hAnsiTheme="minorHAnsi" w:cs="Arial"/>
          <w:b/>
          <w:sz w:val="24"/>
          <w:szCs w:val="24"/>
          <w:u w:val="single"/>
        </w:rPr>
      </w:pPr>
    </w:p>
    <w:p w14:paraId="2DC905DE" w14:textId="77777777" w:rsidR="0004640D" w:rsidRDefault="0004640D" w:rsidP="00E43547">
      <w:pPr>
        <w:jc w:val="both"/>
        <w:rPr>
          <w:rFonts w:asciiTheme="minorHAnsi" w:hAnsiTheme="minorHAnsi" w:cs="Arial"/>
          <w:b/>
          <w:sz w:val="24"/>
          <w:szCs w:val="24"/>
          <w:u w:val="single"/>
        </w:rPr>
      </w:pPr>
    </w:p>
    <w:p w14:paraId="39DC7B9B" w14:textId="77777777" w:rsidR="00E55BA2" w:rsidRDefault="00E55BA2" w:rsidP="00E43547">
      <w:pPr>
        <w:jc w:val="both"/>
        <w:rPr>
          <w:rFonts w:asciiTheme="minorHAnsi" w:hAnsiTheme="minorHAnsi" w:cs="Arial"/>
          <w:b/>
          <w:sz w:val="24"/>
          <w:szCs w:val="24"/>
          <w:u w:val="single"/>
        </w:rPr>
      </w:pPr>
      <w:r w:rsidRPr="00E55BA2">
        <w:rPr>
          <w:rFonts w:asciiTheme="minorHAnsi" w:hAnsiTheme="minorHAnsi" w:cs="Arial"/>
          <w:b/>
          <w:sz w:val="24"/>
          <w:szCs w:val="24"/>
          <w:u w:val="single"/>
        </w:rPr>
        <w:lastRenderedPageBreak/>
        <w:t>Proces realizace</w:t>
      </w:r>
    </w:p>
    <w:tbl>
      <w:tblPr>
        <w:tblW w:w="97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6"/>
      </w:tblGrid>
      <w:tr w:rsidR="00E55BA2" w:rsidRPr="00467BCD" w14:paraId="4AFA8705" w14:textId="77777777" w:rsidTr="00340527">
        <w:trPr>
          <w:trHeight w:val="1125"/>
        </w:trPr>
        <w:tc>
          <w:tcPr>
            <w:tcW w:w="9706" w:type="dxa"/>
          </w:tcPr>
          <w:p w14:paraId="5A7EBBE1" w14:textId="77777777" w:rsidR="00E55BA2" w:rsidRPr="00CB0186" w:rsidRDefault="00E55BA2" w:rsidP="00E55BA2">
            <w:pPr>
              <w:jc w:val="both"/>
              <w:rPr>
                <w:rFonts w:ascii="Arial" w:hAnsi="Arial" w:cs="Arial"/>
                <w:color w:val="3A2E26"/>
                <w:szCs w:val="22"/>
              </w:rPr>
            </w:pPr>
            <w:r>
              <w:rPr>
                <w:rFonts w:ascii="Arial" w:hAnsi="Arial" w:cs="Arial"/>
                <w:color w:val="3A2E26"/>
                <w:szCs w:val="22"/>
              </w:rPr>
              <w:t xml:space="preserve">Zaměstnavatel </w:t>
            </w:r>
            <w:r w:rsidRPr="00CB0186">
              <w:rPr>
                <w:rFonts w:ascii="Arial" w:hAnsi="Arial" w:cs="Arial"/>
                <w:color w:val="3A2E26"/>
                <w:szCs w:val="22"/>
              </w:rPr>
              <w:t xml:space="preserve">ohlásí krajské pobočce ÚP volné pracovní místo </w:t>
            </w:r>
            <w:r w:rsidRPr="00CB0186">
              <w:rPr>
                <w:rFonts w:ascii="Arial" w:hAnsi="Arial" w:cs="Arial"/>
                <w:bCs/>
                <w:color w:val="3A2E26"/>
                <w:szCs w:val="22"/>
              </w:rPr>
              <w:t>(s výjimkou osob, které mají volný přístup na trh práce podle § 98 zákona č. 435/2004 Sb., o zaměstnanosti, ve znění pozdějších předpisů)</w:t>
            </w:r>
            <w:r w:rsidRPr="00CB0186">
              <w:rPr>
                <w:rFonts w:ascii="Arial" w:hAnsi="Arial" w:cs="Arial"/>
                <w:color w:val="3A2E26"/>
                <w:szCs w:val="22"/>
              </w:rPr>
              <w:t xml:space="preserve"> a v hlášence vysloví souhlas se zařazením volného pracovního místa do centrální evidence volných pracovních míst obsaditelných držiteli zaměstnan</w:t>
            </w:r>
            <w:r>
              <w:rPr>
                <w:rFonts w:ascii="Arial" w:hAnsi="Arial" w:cs="Arial"/>
                <w:color w:val="3A2E26"/>
                <w:szCs w:val="22"/>
              </w:rPr>
              <w:t>ecké karty.</w:t>
            </w:r>
            <w:r w:rsidRPr="00CB0186">
              <w:rPr>
                <w:rStyle w:val="Znakapoznpodarou"/>
                <w:rFonts w:ascii="Arial" w:hAnsi="Arial" w:cs="Arial"/>
                <w:color w:val="3A2E26"/>
                <w:szCs w:val="22"/>
              </w:rPr>
              <w:footnoteReference w:id="3"/>
            </w:r>
          </w:p>
        </w:tc>
      </w:tr>
    </w:tbl>
    <w:p w14:paraId="081AB452" w14:textId="77777777" w:rsidR="00E43547" w:rsidRDefault="00E43547" w:rsidP="00E43547">
      <w:pPr>
        <w:jc w:val="both"/>
        <w:rPr>
          <w:rFonts w:asciiTheme="minorHAnsi" w:hAnsiTheme="minorHAnsi" w:cs="Arial"/>
          <w:sz w:val="24"/>
          <w:szCs w:val="24"/>
        </w:rPr>
      </w:pPr>
    </w:p>
    <w:tbl>
      <w:tblPr>
        <w:tblW w:w="9676" w:type="dxa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6"/>
      </w:tblGrid>
      <w:tr w:rsidR="00E55BA2" w:rsidRPr="00467BCD" w14:paraId="38F91AD0" w14:textId="77777777" w:rsidTr="007C24FF">
        <w:trPr>
          <w:trHeight w:val="850"/>
        </w:trPr>
        <w:tc>
          <w:tcPr>
            <w:tcW w:w="9676" w:type="dxa"/>
          </w:tcPr>
          <w:p w14:paraId="038457AE" w14:textId="77777777" w:rsidR="00E55BA2" w:rsidRPr="00746D9B" w:rsidRDefault="00E55BA2" w:rsidP="00340527">
            <w:pPr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Zaměstnavatel </w:t>
            </w:r>
            <w:r w:rsidRPr="00746D9B">
              <w:rPr>
                <w:rFonts w:ascii="Arial" w:hAnsi="Arial" w:cs="Arial"/>
                <w:szCs w:val="22"/>
              </w:rPr>
              <w:t>si na předepsaném tiskopise</w:t>
            </w:r>
            <w:r w:rsidR="00C83643">
              <w:rPr>
                <w:rFonts w:ascii="Arial" w:hAnsi="Arial" w:cs="Arial"/>
                <w:szCs w:val="22"/>
              </w:rPr>
              <w:t xml:space="preserve"> (viz níže)</w:t>
            </w:r>
            <w:r w:rsidRPr="00746D9B">
              <w:rPr>
                <w:rFonts w:ascii="Arial" w:hAnsi="Arial" w:cs="Arial"/>
                <w:szCs w:val="22"/>
              </w:rPr>
              <w:t xml:space="preserve"> </w:t>
            </w:r>
            <w:r w:rsidR="00490312">
              <w:rPr>
                <w:rFonts w:ascii="Arial" w:hAnsi="Arial" w:cs="Arial"/>
                <w:szCs w:val="22"/>
              </w:rPr>
              <w:t xml:space="preserve">vyplní </w:t>
            </w:r>
            <w:r w:rsidR="003508A9">
              <w:rPr>
                <w:rFonts w:ascii="Arial" w:hAnsi="Arial" w:cs="Arial"/>
                <w:szCs w:val="22"/>
              </w:rPr>
              <w:t>žádost o za</w:t>
            </w:r>
            <w:r w:rsidR="00753625">
              <w:rPr>
                <w:rFonts w:ascii="Arial" w:hAnsi="Arial" w:cs="Arial"/>
                <w:szCs w:val="22"/>
              </w:rPr>
              <w:t>řazení do</w:t>
            </w:r>
            <w:r w:rsidR="003508A9">
              <w:rPr>
                <w:rFonts w:ascii="Arial" w:hAnsi="Arial" w:cs="Arial"/>
                <w:szCs w:val="22"/>
              </w:rPr>
              <w:t xml:space="preserve"> R</w:t>
            </w:r>
            <w:r w:rsidR="00C83643">
              <w:rPr>
                <w:rFonts w:ascii="Arial" w:hAnsi="Arial" w:cs="Arial"/>
                <w:szCs w:val="22"/>
              </w:rPr>
              <w:t>ežimu</w:t>
            </w:r>
            <w:r w:rsidR="003508A9" w:rsidRPr="003508A9">
              <w:rPr>
                <w:rFonts w:ascii="Arial" w:hAnsi="Arial" w:cs="Arial"/>
                <w:szCs w:val="22"/>
              </w:rPr>
              <w:t xml:space="preserve"> (dále jen </w:t>
            </w:r>
            <w:r w:rsidR="003508A9" w:rsidRPr="003508A9">
              <w:rPr>
                <w:rStyle w:val="st1"/>
                <w:rFonts w:ascii="Arial" w:hAnsi="Arial" w:cs="Arial"/>
              </w:rPr>
              <w:t>„Žádost“</w:t>
            </w:r>
            <w:r w:rsidR="003508A9" w:rsidRPr="003508A9">
              <w:rPr>
                <w:rFonts w:ascii="Arial" w:hAnsi="Arial" w:cs="Arial"/>
                <w:szCs w:val="22"/>
              </w:rPr>
              <w:t>)</w:t>
            </w:r>
            <w:r w:rsidRPr="003508A9">
              <w:rPr>
                <w:rFonts w:ascii="Arial" w:hAnsi="Arial" w:cs="Arial"/>
                <w:szCs w:val="22"/>
              </w:rPr>
              <w:t>,</w:t>
            </w:r>
            <w:r>
              <w:rPr>
                <w:rFonts w:ascii="Arial" w:hAnsi="Arial" w:cs="Arial"/>
                <w:szCs w:val="22"/>
              </w:rPr>
              <w:t xml:space="preserve"> kterou společně s předepsanými přílohami</w:t>
            </w:r>
            <w:r w:rsidR="0097173B">
              <w:rPr>
                <w:rFonts w:ascii="Arial" w:hAnsi="Arial" w:cs="Arial"/>
                <w:szCs w:val="22"/>
              </w:rPr>
              <w:t xml:space="preserve"> (které definují vymezené podmínky Režimu)</w:t>
            </w:r>
            <w:r>
              <w:rPr>
                <w:rFonts w:ascii="Arial" w:hAnsi="Arial" w:cs="Arial"/>
                <w:szCs w:val="22"/>
              </w:rPr>
              <w:t xml:space="preserve"> doručí garantovi</w:t>
            </w:r>
            <w:r w:rsidR="00637A85">
              <w:rPr>
                <w:rFonts w:ascii="Arial" w:hAnsi="Arial" w:cs="Arial"/>
                <w:szCs w:val="22"/>
              </w:rPr>
              <w:t>.</w:t>
            </w:r>
          </w:p>
          <w:p w14:paraId="1C9E63FC" w14:textId="77777777" w:rsidR="00E55BA2" w:rsidRDefault="001417C6" w:rsidP="001417C6">
            <w:pPr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V </w:t>
            </w:r>
            <w:r w:rsidR="00E55BA2" w:rsidRPr="001417C6">
              <w:rPr>
                <w:rFonts w:ascii="Arial" w:hAnsi="Arial" w:cs="Arial"/>
                <w:szCs w:val="22"/>
              </w:rPr>
              <w:t xml:space="preserve">případě splnění podmínek zaměstnavatelem </w:t>
            </w:r>
            <w:r>
              <w:rPr>
                <w:rFonts w:ascii="Arial" w:hAnsi="Arial" w:cs="Arial"/>
                <w:szCs w:val="22"/>
              </w:rPr>
              <w:t xml:space="preserve">garant </w:t>
            </w:r>
            <w:r w:rsidR="00E55BA2" w:rsidRPr="001417C6">
              <w:rPr>
                <w:rFonts w:ascii="Arial" w:hAnsi="Arial" w:cs="Arial"/>
                <w:szCs w:val="22"/>
              </w:rPr>
              <w:t xml:space="preserve">neprodleně informuje </w:t>
            </w:r>
            <w:r w:rsidR="00490312" w:rsidRPr="001417C6">
              <w:rPr>
                <w:rFonts w:ascii="Arial" w:hAnsi="Arial" w:cs="Arial"/>
                <w:szCs w:val="22"/>
              </w:rPr>
              <w:t xml:space="preserve">o </w:t>
            </w:r>
            <w:r w:rsidR="00753625" w:rsidRPr="001417C6">
              <w:rPr>
                <w:rFonts w:ascii="Arial" w:hAnsi="Arial" w:cs="Arial"/>
                <w:szCs w:val="22"/>
              </w:rPr>
              <w:t>zařazení do R</w:t>
            </w:r>
            <w:r w:rsidR="00C83643">
              <w:rPr>
                <w:rFonts w:ascii="Arial" w:hAnsi="Arial" w:cs="Arial"/>
                <w:szCs w:val="22"/>
              </w:rPr>
              <w:t>ežimu</w:t>
            </w:r>
            <w:r w:rsidR="00490312" w:rsidRPr="001417C6">
              <w:rPr>
                <w:rFonts w:ascii="Arial" w:hAnsi="Arial" w:cs="Arial"/>
                <w:szCs w:val="22"/>
              </w:rPr>
              <w:t xml:space="preserve"> </w:t>
            </w:r>
            <w:r w:rsidR="00753625" w:rsidRPr="001417C6">
              <w:rPr>
                <w:rFonts w:ascii="Arial" w:hAnsi="Arial" w:cs="Arial"/>
                <w:szCs w:val="22"/>
              </w:rPr>
              <w:t xml:space="preserve">Ministerstvo práce a sociálních věcí, </w:t>
            </w:r>
            <w:r w:rsidR="00F345C5" w:rsidRPr="001417C6">
              <w:rPr>
                <w:rFonts w:ascii="Arial" w:hAnsi="Arial" w:cs="Arial"/>
                <w:szCs w:val="22"/>
              </w:rPr>
              <w:t>Ministerstvo průmyslu a obchodu</w:t>
            </w:r>
            <w:r w:rsidR="00E55BA2" w:rsidRPr="001417C6">
              <w:rPr>
                <w:rFonts w:ascii="Arial" w:hAnsi="Arial" w:cs="Arial"/>
                <w:szCs w:val="22"/>
              </w:rPr>
              <w:t>,</w:t>
            </w:r>
            <w:r w:rsidR="00753625" w:rsidRPr="001417C6">
              <w:rPr>
                <w:rFonts w:ascii="Arial" w:hAnsi="Arial" w:cs="Arial"/>
                <w:szCs w:val="22"/>
              </w:rPr>
              <w:t xml:space="preserve"> Ministerstvo vnitra a Ministerstvo zahraničních věcí</w:t>
            </w:r>
            <w:r w:rsidR="00E55BA2" w:rsidRPr="001417C6">
              <w:rPr>
                <w:rFonts w:ascii="Arial" w:hAnsi="Arial" w:cs="Arial"/>
                <w:szCs w:val="22"/>
              </w:rPr>
              <w:t xml:space="preserve"> včetně zaslání kontaktu na žadatele</w:t>
            </w:r>
            <w:r w:rsidR="00753625" w:rsidRPr="001417C6">
              <w:rPr>
                <w:rFonts w:ascii="Arial" w:hAnsi="Arial" w:cs="Arial"/>
                <w:szCs w:val="22"/>
              </w:rPr>
              <w:t xml:space="preserve"> (zaměstnavatel bude o zařazení do R</w:t>
            </w:r>
            <w:r w:rsidR="00C83643">
              <w:rPr>
                <w:rFonts w:ascii="Arial" w:hAnsi="Arial" w:cs="Arial"/>
                <w:szCs w:val="22"/>
              </w:rPr>
              <w:t>ežimu</w:t>
            </w:r>
            <w:r w:rsidR="00753625" w:rsidRPr="001417C6">
              <w:rPr>
                <w:rFonts w:ascii="Arial" w:hAnsi="Arial" w:cs="Arial"/>
                <w:szCs w:val="22"/>
              </w:rPr>
              <w:t xml:space="preserve"> informován prostřednictvím </w:t>
            </w:r>
            <w:r w:rsidR="007462EA">
              <w:rPr>
                <w:rFonts w:ascii="Arial" w:hAnsi="Arial" w:cs="Arial"/>
                <w:szCs w:val="22"/>
              </w:rPr>
              <w:t>kontaktní adresy</w:t>
            </w:r>
            <w:r w:rsidR="00753625" w:rsidRPr="001417C6">
              <w:rPr>
                <w:rFonts w:ascii="Arial" w:hAnsi="Arial" w:cs="Arial"/>
                <w:szCs w:val="22"/>
              </w:rPr>
              <w:t>)</w:t>
            </w:r>
            <w:r w:rsidR="007462EA">
              <w:rPr>
                <w:rFonts w:ascii="Arial" w:hAnsi="Arial" w:cs="Arial"/>
                <w:szCs w:val="22"/>
              </w:rPr>
              <w:t>.</w:t>
            </w:r>
          </w:p>
          <w:p w14:paraId="036E7CF0" w14:textId="1F487F59" w:rsidR="007462EA" w:rsidRPr="001417C6" w:rsidRDefault="007462EA" w:rsidP="001417C6">
            <w:pPr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Zařazení do </w:t>
            </w:r>
            <w:r w:rsidRPr="001417C6">
              <w:rPr>
                <w:rFonts w:ascii="Arial" w:hAnsi="Arial" w:cs="Arial"/>
                <w:szCs w:val="22"/>
              </w:rPr>
              <w:t>R</w:t>
            </w:r>
            <w:r w:rsidR="00C83643">
              <w:rPr>
                <w:rFonts w:ascii="Arial" w:hAnsi="Arial" w:cs="Arial"/>
                <w:szCs w:val="22"/>
              </w:rPr>
              <w:t>ežimu</w:t>
            </w:r>
            <w:r>
              <w:rPr>
                <w:rFonts w:ascii="Arial" w:hAnsi="Arial" w:cs="Arial"/>
                <w:bCs/>
                <w:szCs w:val="22"/>
              </w:rPr>
              <w:t xml:space="preserve"> má platnost </w:t>
            </w:r>
            <w:r w:rsidR="00263001">
              <w:rPr>
                <w:rFonts w:ascii="Arial" w:hAnsi="Arial" w:cs="Arial"/>
                <w:bCs/>
                <w:szCs w:val="22"/>
              </w:rPr>
              <w:t>p</w:t>
            </w:r>
            <w:r>
              <w:rPr>
                <w:rFonts w:ascii="Arial" w:hAnsi="Arial" w:cs="Arial"/>
                <w:bCs/>
                <w:szCs w:val="22"/>
              </w:rPr>
              <w:t>o dobu 1 roku.</w:t>
            </w:r>
          </w:p>
          <w:p w14:paraId="40BBB41E" w14:textId="77777777" w:rsidR="00E55BA2" w:rsidRPr="001417C6" w:rsidRDefault="001417C6" w:rsidP="001417C6">
            <w:pPr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V</w:t>
            </w:r>
            <w:r w:rsidR="00E55BA2" w:rsidRPr="001417C6">
              <w:rPr>
                <w:rFonts w:ascii="Arial" w:hAnsi="Arial" w:cs="Arial"/>
                <w:szCs w:val="22"/>
              </w:rPr>
              <w:t> případě, že</w:t>
            </w:r>
            <w:r w:rsidR="00490312" w:rsidRPr="001417C6">
              <w:rPr>
                <w:rFonts w:ascii="Arial" w:hAnsi="Arial" w:cs="Arial"/>
                <w:szCs w:val="22"/>
              </w:rPr>
              <w:t xml:space="preserve"> Ž</w:t>
            </w:r>
            <w:r w:rsidR="00753625" w:rsidRPr="001417C6">
              <w:rPr>
                <w:rFonts w:ascii="Arial" w:hAnsi="Arial" w:cs="Arial"/>
                <w:szCs w:val="22"/>
              </w:rPr>
              <w:t>ádost</w:t>
            </w:r>
            <w:r w:rsidR="00490312" w:rsidRPr="001417C6">
              <w:rPr>
                <w:rFonts w:ascii="Arial" w:hAnsi="Arial" w:cs="Arial"/>
                <w:szCs w:val="22"/>
              </w:rPr>
              <w:t xml:space="preserve"> nemá předepsané náležitosti</w:t>
            </w:r>
            <w:r w:rsidR="00E55BA2" w:rsidRPr="001417C6">
              <w:rPr>
                <w:rFonts w:ascii="Arial" w:hAnsi="Arial" w:cs="Arial"/>
                <w:szCs w:val="22"/>
              </w:rPr>
              <w:t>, garant zaměstnavatele o uvedeném faktu písemně informuje.</w:t>
            </w:r>
          </w:p>
          <w:p w14:paraId="7BF9ADD3" w14:textId="77777777" w:rsidR="00E55BA2" w:rsidRDefault="00E55BA2" w:rsidP="00340527">
            <w:pPr>
              <w:jc w:val="both"/>
              <w:rPr>
                <w:rFonts w:ascii="Arial" w:hAnsi="Arial" w:cs="Arial"/>
                <w:szCs w:val="22"/>
              </w:rPr>
            </w:pPr>
            <w:r w:rsidRPr="00746D9B">
              <w:rPr>
                <w:rFonts w:ascii="Arial" w:hAnsi="Arial" w:cs="Arial"/>
                <w:szCs w:val="22"/>
              </w:rPr>
              <w:t>M</w:t>
            </w:r>
            <w:r w:rsidR="00F345C5">
              <w:rPr>
                <w:rFonts w:ascii="Arial" w:hAnsi="Arial" w:cs="Arial"/>
                <w:szCs w:val="22"/>
              </w:rPr>
              <w:t>inisterstvo zahraničních věcí</w:t>
            </w:r>
            <w:r w:rsidRPr="00746D9B">
              <w:rPr>
                <w:rFonts w:ascii="Arial" w:hAnsi="Arial" w:cs="Arial"/>
                <w:szCs w:val="22"/>
              </w:rPr>
              <w:t xml:space="preserve"> informuje o</w:t>
            </w:r>
            <w:r w:rsidR="00753625">
              <w:rPr>
                <w:rFonts w:ascii="Arial" w:hAnsi="Arial" w:cs="Arial"/>
                <w:szCs w:val="22"/>
              </w:rPr>
              <w:t xml:space="preserve"> přijetí zařazení do R</w:t>
            </w:r>
            <w:r w:rsidR="00C83643">
              <w:rPr>
                <w:rFonts w:ascii="Arial" w:hAnsi="Arial" w:cs="Arial"/>
                <w:szCs w:val="22"/>
              </w:rPr>
              <w:t>ežimu</w:t>
            </w:r>
            <w:r w:rsidRPr="00746D9B">
              <w:rPr>
                <w:rFonts w:ascii="Arial" w:hAnsi="Arial" w:cs="Arial"/>
                <w:szCs w:val="22"/>
              </w:rPr>
              <w:t xml:space="preserve"> </w:t>
            </w:r>
            <w:r w:rsidR="00F345C5">
              <w:rPr>
                <w:rFonts w:ascii="Arial" w:hAnsi="Arial" w:cs="Arial"/>
                <w:szCs w:val="22"/>
              </w:rPr>
              <w:t>Generální konzulát ČR ve Lvově</w:t>
            </w:r>
            <w:r w:rsidRPr="00746D9B">
              <w:rPr>
                <w:rFonts w:ascii="Arial" w:hAnsi="Arial" w:cs="Arial"/>
                <w:szCs w:val="22"/>
              </w:rPr>
              <w:t>.</w:t>
            </w:r>
          </w:p>
          <w:p w14:paraId="348E6A12" w14:textId="77777777" w:rsidR="00753625" w:rsidRPr="00753625" w:rsidRDefault="00753625" w:rsidP="00753625">
            <w:pPr>
              <w:rPr>
                <w:rFonts w:ascii="Arial" w:hAnsi="Arial" w:cs="Arial"/>
                <w:b/>
                <w:bCs/>
                <w:szCs w:val="22"/>
              </w:rPr>
            </w:pPr>
            <w:r w:rsidRPr="00753625">
              <w:rPr>
                <w:rFonts w:ascii="Arial" w:hAnsi="Arial" w:cs="Arial"/>
                <w:szCs w:val="22"/>
              </w:rPr>
              <w:t xml:space="preserve">Pokud je zaměstnavatel již zařazen do </w:t>
            </w:r>
            <w:r>
              <w:rPr>
                <w:rFonts w:ascii="Arial" w:hAnsi="Arial" w:cs="Arial"/>
                <w:szCs w:val="22"/>
              </w:rPr>
              <w:t>R</w:t>
            </w:r>
            <w:r w:rsidR="00C83643">
              <w:rPr>
                <w:rFonts w:ascii="Arial" w:hAnsi="Arial" w:cs="Arial"/>
                <w:szCs w:val="22"/>
              </w:rPr>
              <w:t>ežimu</w:t>
            </w:r>
            <w:r w:rsidRPr="00753625">
              <w:rPr>
                <w:rFonts w:ascii="Arial" w:hAnsi="Arial" w:cs="Arial"/>
                <w:szCs w:val="22"/>
              </w:rPr>
              <w:t xml:space="preserve"> a má zájem zaměstnat dalšího cizince, resp. další cizince, vyplní formulář: </w:t>
            </w:r>
            <w:r w:rsidRPr="00753625">
              <w:rPr>
                <w:rFonts w:ascii="Arial" w:hAnsi="Arial" w:cs="Arial"/>
                <w:bCs/>
                <w:szCs w:val="22"/>
              </w:rPr>
              <w:t xml:space="preserve">NAHLÁŠENÍ DALŠÍHO UCHAZEČE DO </w:t>
            </w:r>
            <w:r w:rsidR="00955108">
              <w:rPr>
                <w:rFonts w:ascii="Arial" w:hAnsi="Arial" w:cs="Arial"/>
                <w:bCs/>
                <w:szCs w:val="22"/>
              </w:rPr>
              <w:t>REŽIMU</w:t>
            </w:r>
            <w:r w:rsidRPr="00753625">
              <w:rPr>
                <w:rFonts w:ascii="Arial" w:hAnsi="Arial" w:cs="Arial"/>
                <w:bCs/>
                <w:szCs w:val="22"/>
              </w:rPr>
              <w:t xml:space="preserve"> a odešle jej </w:t>
            </w:r>
            <w:r w:rsidR="00B609E4">
              <w:rPr>
                <w:rFonts w:ascii="Arial" w:hAnsi="Arial" w:cs="Arial"/>
                <w:bCs/>
                <w:szCs w:val="22"/>
              </w:rPr>
              <w:t>garantovi, který jej</w:t>
            </w:r>
            <w:r w:rsidR="00C83643">
              <w:rPr>
                <w:rFonts w:ascii="Arial" w:hAnsi="Arial" w:cs="Arial"/>
                <w:bCs/>
                <w:szCs w:val="22"/>
              </w:rPr>
              <w:t xml:space="preserve"> do Režimu dříve</w:t>
            </w:r>
            <w:r w:rsidR="00B609E4">
              <w:rPr>
                <w:rFonts w:ascii="Arial" w:hAnsi="Arial" w:cs="Arial"/>
                <w:bCs/>
                <w:szCs w:val="22"/>
              </w:rPr>
              <w:t xml:space="preserve"> zařadil</w:t>
            </w:r>
            <w:r w:rsidRPr="00753625">
              <w:rPr>
                <w:rFonts w:ascii="Arial" w:hAnsi="Arial" w:cs="Arial"/>
                <w:bCs/>
                <w:szCs w:val="22"/>
              </w:rPr>
              <w:t>.</w:t>
            </w:r>
          </w:p>
          <w:p w14:paraId="5687F61A" w14:textId="77777777" w:rsidR="00E55BA2" w:rsidRPr="00746D9B" w:rsidRDefault="00F345C5" w:rsidP="00C83643">
            <w:pPr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Spolupráce mezi</w:t>
            </w:r>
            <w:r w:rsidR="00955108">
              <w:rPr>
                <w:rFonts w:ascii="Arial" w:hAnsi="Arial" w:cs="Arial"/>
                <w:szCs w:val="22"/>
              </w:rPr>
              <w:t xml:space="preserve"> garantem a</w:t>
            </w:r>
            <w:r>
              <w:rPr>
                <w:rFonts w:ascii="Arial" w:hAnsi="Arial" w:cs="Arial"/>
                <w:szCs w:val="22"/>
              </w:rPr>
              <w:t xml:space="preserve"> Ministerstvem průmyslu a obchodu, Ministerstvem zahraničních věcí Ministerstvem práce a sociálních věcí a Ministerstvem vnitra </w:t>
            </w:r>
            <w:r w:rsidR="00E55BA2">
              <w:rPr>
                <w:rFonts w:ascii="Arial" w:hAnsi="Arial" w:cs="Arial"/>
                <w:szCs w:val="22"/>
              </w:rPr>
              <w:t xml:space="preserve">probíhá stejným způsobem jako v případě první </w:t>
            </w:r>
            <w:r w:rsidR="00C83643">
              <w:rPr>
                <w:rFonts w:ascii="Arial" w:hAnsi="Arial" w:cs="Arial"/>
                <w:szCs w:val="22"/>
              </w:rPr>
              <w:t>Ž</w:t>
            </w:r>
            <w:r w:rsidR="00E55BA2">
              <w:rPr>
                <w:rFonts w:ascii="Arial" w:hAnsi="Arial" w:cs="Arial"/>
                <w:szCs w:val="22"/>
              </w:rPr>
              <w:t>ádosti zaměstnavatele</w:t>
            </w:r>
            <w:r w:rsidR="00955108">
              <w:rPr>
                <w:rFonts w:ascii="Arial" w:hAnsi="Arial" w:cs="Arial"/>
                <w:bCs/>
                <w:szCs w:val="22"/>
              </w:rPr>
              <w:t>.</w:t>
            </w:r>
          </w:p>
        </w:tc>
      </w:tr>
    </w:tbl>
    <w:p w14:paraId="47866F76" w14:textId="6AABF8B8" w:rsidR="00E55BA2" w:rsidRPr="002A3DD9" w:rsidRDefault="00E55BA2" w:rsidP="00E55BA2">
      <w:pPr>
        <w:tabs>
          <w:tab w:val="left" w:pos="3969"/>
        </w:tabs>
        <w:jc w:val="both"/>
        <w:rPr>
          <w:rFonts w:ascii="Arial" w:hAnsi="Arial" w:cs="Arial"/>
          <w:szCs w:val="22"/>
        </w:rPr>
      </w:pPr>
    </w:p>
    <w:tbl>
      <w:tblPr>
        <w:tblW w:w="9779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E55BA2" w:rsidRPr="00467BCD" w14:paraId="28ED0DAD" w14:textId="77777777" w:rsidTr="0004640D">
        <w:trPr>
          <w:trHeight w:val="992"/>
        </w:trPr>
        <w:tc>
          <w:tcPr>
            <w:tcW w:w="9779" w:type="dxa"/>
          </w:tcPr>
          <w:p w14:paraId="0B6EC9CD" w14:textId="77777777" w:rsidR="00E55BA2" w:rsidRPr="00746D9B" w:rsidRDefault="00E55BA2" w:rsidP="00340527">
            <w:pPr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Zastupitelský úřad informuje žadatele o termínu k podání žádosti. Žádost bude zpracována v úředních hodinách k tomu určených.</w:t>
            </w:r>
          </w:p>
          <w:p w14:paraId="34407F56" w14:textId="77777777" w:rsidR="00E55BA2" w:rsidRPr="00746D9B" w:rsidRDefault="00E55BA2" w:rsidP="00340527">
            <w:pPr>
              <w:jc w:val="both"/>
              <w:rPr>
                <w:rFonts w:ascii="Arial" w:hAnsi="Arial" w:cs="Arial"/>
                <w:szCs w:val="22"/>
              </w:rPr>
            </w:pPr>
            <w:r w:rsidRPr="00746D9B">
              <w:rPr>
                <w:rFonts w:ascii="Arial" w:hAnsi="Arial" w:cs="Arial"/>
                <w:szCs w:val="22"/>
              </w:rPr>
              <w:t xml:space="preserve">Cizinec podá na </w:t>
            </w:r>
            <w:r w:rsidR="00D06C51">
              <w:rPr>
                <w:rFonts w:ascii="Arial" w:hAnsi="Arial" w:cs="Arial"/>
                <w:szCs w:val="22"/>
              </w:rPr>
              <w:t>Generálním konzulátu ČR ve Lvově</w:t>
            </w:r>
            <w:r>
              <w:rPr>
                <w:rFonts w:ascii="Arial" w:hAnsi="Arial" w:cs="Arial"/>
                <w:szCs w:val="22"/>
              </w:rPr>
              <w:t xml:space="preserve"> žádost o zaměstnaneckou kartu </w:t>
            </w:r>
            <w:r w:rsidRPr="00746D9B">
              <w:rPr>
                <w:rFonts w:ascii="Arial" w:hAnsi="Arial" w:cs="Arial"/>
                <w:szCs w:val="22"/>
              </w:rPr>
              <w:t xml:space="preserve">a zároveň předloží požadované </w:t>
            </w:r>
            <w:r>
              <w:rPr>
                <w:rFonts w:ascii="Arial" w:hAnsi="Arial" w:cs="Arial"/>
                <w:szCs w:val="22"/>
              </w:rPr>
              <w:t>náležitosti žádosti</w:t>
            </w:r>
            <w:r>
              <w:rPr>
                <w:rStyle w:val="Znakapoznpodarou"/>
                <w:rFonts w:ascii="Arial" w:hAnsi="Arial" w:cs="Arial"/>
                <w:szCs w:val="22"/>
              </w:rPr>
              <w:footnoteReference w:id="4"/>
            </w:r>
            <w:r w:rsidRPr="00746D9B">
              <w:rPr>
                <w:rFonts w:ascii="Arial" w:hAnsi="Arial" w:cs="Arial"/>
                <w:szCs w:val="22"/>
              </w:rPr>
              <w:t>.</w:t>
            </w:r>
          </w:p>
          <w:p w14:paraId="2961D31F" w14:textId="77777777" w:rsidR="00E55BA2" w:rsidRPr="00746D9B" w:rsidRDefault="00D06C51" w:rsidP="00D06C51">
            <w:pPr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szCs w:val="22"/>
              </w:rPr>
              <w:lastRenderedPageBreak/>
              <w:t>Generální konzulát ČR ve Lvově</w:t>
            </w:r>
            <w:r w:rsidR="00E55BA2" w:rsidRPr="00746D9B">
              <w:rPr>
                <w:rFonts w:ascii="Arial" w:hAnsi="Arial" w:cs="Arial"/>
                <w:szCs w:val="22"/>
              </w:rPr>
              <w:t xml:space="preserve"> odešle žádost O</w:t>
            </w:r>
            <w:r w:rsidR="00F27797">
              <w:rPr>
                <w:rFonts w:ascii="Arial" w:hAnsi="Arial" w:cs="Arial"/>
                <w:szCs w:val="22"/>
              </w:rPr>
              <w:t>dboru azylové a migrační politiky (dále jen „O</w:t>
            </w:r>
            <w:r w:rsidR="00E55BA2" w:rsidRPr="00746D9B">
              <w:rPr>
                <w:rFonts w:ascii="Arial" w:hAnsi="Arial" w:cs="Arial"/>
                <w:szCs w:val="22"/>
              </w:rPr>
              <w:t>AMP</w:t>
            </w:r>
            <w:r w:rsidR="00F27797">
              <w:rPr>
                <w:rFonts w:ascii="Arial" w:hAnsi="Arial" w:cs="Arial"/>
                <w:szCs w:val="22"/>
              </w:rPr>
              <w:t>“)</w:t>
            </w:r>
            <w:r w:rsidR="00E55BA2" w:rsidRPr="00746D9B">
              <w:rPr>
                <w:rFonts w:ascii="Arial" w:hAnsi="Arial" w:cs="Arial"/>
                <w:szCs w:val="22"/>
              </w:rPr>
              <w:t xml:space="preserve"> </w:t>
            </w:r>
            <w:r>
              <w:rPr>
                <w:rFonts w:ascii="Arial" w:hAnsi="Arial" w:cs="Arial"/>
                <w:szCs w:val="22"/>
              </w:rPr>
              <w:t>Ministerstva vnitra.</w:t>
            </w:r>
          </w:p>
        </w:tc>
      </w:tr>
    </w:tbl>
    <w:p w14:paraId="29326F47" w14:textId="77777777" w:rsidR="00E55BA2" w:rsidRPr="00746D9B" w:rsidRDefault="00E55BA2" w:rsidP="00E55BA2">
      <w:pPr>
        <w:tabs>
          <w:tab w:val="left" w:pos="3969"/>
        </w:tabs>
        <w:jc w:val="both"/>
        <w:rPr>
          <w:rFonts w:ascii="Arial" w:hAnsi="Arial" w:cs="Arial"/>
          <w:szCs w:val="22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E55BA2" w:rsidRPr="00467BCD" w14:paraId="54D32801" w14:textId="77777777" w:rsidTr="00340527">
        <w:trPr>
          <w:trHeight w:val="900"/>
        </w:trPr>
        <w:tc>
          <w:tcPr>
            <w:tcW w:w="9781" w:type="dxa"/>
          </w:tcPr>
          <w:p w14:paraId="0EE3D0EF" w14:textId="77777777" w:rsidR="00E55BA2" w:rsidRPr="00746D9B" w:rsidRDefault="00D06C51" w:rsidP="00F345C5">
            <w:pPr>
              <w:ind w:left="89"/>
              <w:jc w:val="both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OAMP Ministerstva vnitra</w:t>
            </w:r>
            <w:r w:rsidR="00E55BA2" w:rsidRPr="00746D9B">
              <w:rPr>
                <w:rFonts w:ascii="Arial" w:hAnsi="Arial" w:cs="Arial"/>
                <w:szCs w:val="22"/>
              </w:rPr>
              <w:t xml:space="preserve"> rozhodne o </w:t>
            </w:r>
            <w:r w:rsidR="00E55BA2">
              <w:rPr>
                <w:rFonts w:ascii="Arial" w:hAnsi="Arial" w:cs="Arial"/>
                <w:szCs w:val="22"/>
              </w:rPr>
              <w:t xml:space="preserve">žádosti o zaměstnaneckou kartu </w:t>
            </w:r>
            <w:r w:rsidR="00E55BA2" w:rsidRPr="00746D9B">
              <w:rPr>
                <w:rFonts w:ascii="Arial" w:hAnsi="Arial" w:cs="Arial"/>
                <w:szCs w:val="22"/>
              </w:rPr>
              <w:t xml:space="preserve">a v případě splnění podmínek vydá </w:t>
            </w:r>
            <w:r>
              <w:rPr>
                <w:rFonts w:ascii="Arial" w:hAnsi="Arial" w:cs="Arial"/>
                <w:szCs w:val="22"/>
              </w:rPr>
              <w:t>Generální</w:t>
            </w:r>
            <w:r w:rsidR="00C83643">
              <w:rPr>
                <w:rFonts w:ascii="Arial" w:hAnsi="Arial" w:cs="Arial"/>
                <w:szCs w:val="22"/>
              </w:rPr>
              <w:t>mu</w:t>
            </w:r>
            <w:r>
              <w:rPr>
                <w:rFonts w:ascii="Arial" w:hAnsi="Arial" w:cs="Arial"/>
                <w:szCs w:val="22"/>
              </w:rPr>
              <w:t xml:space="preserve"> konzulát</w:t>
            </w:r>
            <w:r w:rsidR="00C83643">
              <w:rPr>
                <w:rFonts w:ascii="Arial" w:hAnsi="Arial" w:cs="Arial"/>
                <w:szCs w:val="22"/>
              </w:rPr>
              <w:t>u</w:t>
            </w:r>
            <w:r>
              <w:rPr>
                <w:rFonts w:ascii="Arial" w:hAnsi="Arial" w:cs="Arial"/>
                <w:szCs w:val="22"/>
              </w:rPr>
              <w:t xml:space="preserve"> ČR ve Lvově</w:t>
            </w:r>
            <w:r w:rsidR="00E55BA2" w:rsidRPr="00746D9B">
              <w:rPr>
                <w:rFonts w:ascii="Arial" w:hAnsi="Arial" w:cs="Arial"/>
                <w:szCs w:val="22"/>
              </w:rPr>
              <w:t xml:space="preserve"> pokyn k udělení dlouhodobého víza za účelem převzetí zaměstnanecké karty.</w:t>
            </w:r>
          </w:p>
        </w:tc>
      </w:tr>
    </w:tbl>
    <w:p w14:paraId="43B29DA2" w14:textId="77777777" w:rsidR="00E55BA2" w:rsidRPr="00746D9B" w:rsidRDefault="00E55BA2" w:rsidP="00E55BA2">
      <w:pPr>
        <w:tabs>
          <w:tab w:val="left" w:pos="3969"/>
        </w:tabs>
        <w:jc w:val="both"/>
        <w:rPr>
          <w:rFonts w:ascii="Arial" w:hAnsi="Arial" w:cs="Arial"/>
          <w:szCs w:val="22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E55BA2" w:rsidRPr="00467BCD" w14:paraId="221308B0" w14:textId="77777777" w:rsidTr="00B609E4">
        <w:trPr>
          <w:trHeight w:val="2267"/>
        </w:trPr>
        <w:tc>
          <w:tcPr>
            <w:tcW w:w="9781" w:type="dxa"/>
          </w:tcPr>
          <w:p w14:paraId="36561F94" w14:textId="77777777" w:rsidR="00E55BA2" w:rsidRPr="00746D9B" w:rsidRDefault="00E55BA2" w:rsidP="00340527">
            <w:pPr>
              <w:tabs>
                <w:tab w:val="left" w:pos="3969"/>
              </w:tabs>
              <w:jc w:val="both"/>
              <w:rPr>
                <w:rFonts w:ascii="Arial" w:hAnsi="Arial" w:cs="Arial"/>
                <w:szCs w:val="22"/>
              </w:rPr>
            </w:pPr>
            <w:r w:rsidRPr="00746D9B">
              <w:rPr>
                <w:rFonts w:ascii="Arial" w:hAnsi="Arial" w:cs="Arial"/>
                <w:szCs w:val="22"/>
              </w:rPr>
              <w:t>Cizinec do 3 pracovních dnů po příj</w:t>
            </w:r>
            <w:r w:rsidR="00D06C51">
              <w:rPr>
                <w:rFonts w:ascii="Arial" w:hAnsi="Arial" w:cs="Arial"/>
                <w:szCs w:val="22"/>
              </w:rPr>
              <w:t>ezdu do ČR na pracovišti OAMP Ministerstva vnitra</w:t>
            </w:r>
            <w:r w:rsidRPr="00746D9B">
              <w:rPr>
                <w:rFonts w:ascii="Arial" w:hAnsi="Arial" w:cs="Arial"/>
                <w:szCs w:val="22"/>
              </w:rPr>
              <w:t xml:space="preserve"> poskytne své biometrické údaje. </w:t>
            </w:r>
          </w:p>
          <w:p w14:paraId="21062E6F" w14:textId="77777777" w:rsidR="00E55BA2" w:rsidRPr="00746D9B" w:rsidRDefault="00E55BA2" w:rsidP="00340527">
            <w:pPr>
              <w:jc w:val="both"/>
              <w:rPr>
                <w:rFonts w:ascii="Arial" w:hAnsi="Arial" w:cs="Arial"/>
                <w:szCs w:val="22"/>
              </w:rPr>
            </w:pPr>
            <w:r w:rsidRPr="00746D9B">
              <w:rPr>
                <w:rFonts w:ascii="Arial" w:hAnsi="Arial" w:cs="Arial"/>
                <w:szCs w:val="22"/>
              </w:rPr>
              <w:t>OAMP cizinci vydá potvrzení o splnění podmínek pro vydání zaměstnanecké</w:t>
            </w:r>
            <w:r w:rsidR="00F27797">
              <w:rPr>
                <w:rFonts w:ascii="Arial" w:hAnsi="Arial" w:cs="Arial"/>
                <w:szCs w:val="22"/>
              </w:rPr>
              <w:t xml:space="preserve"> karty</w:t>
            </w:r>
            <w:r>
              <w:rPr>
                <w:rFonts w:ascii="Arial" w:hAnsi="Arial" w:cs="Arial"/>
                <w:szCs w:val="22"/>
              </w:rPr>
              <w:t>, na</w:t>
            </w:r>
            <w:r w:rsidRPr="00746D9B">
              <w:rPr>
                <w:rFonts w:ascii="Arial" w:hAnsi="Arial" w:cs="Arial"/>
                <w:szCs w:val="22"/>
              </w:rPr>
              <w:t xml:space="preserve"> je</w:t>
            </w:r>
            <w:r>
              <w:rPr>
                <w:rFonts w:ascii="Arial" w:hAnsi="Arial" w:cs="Arial"/>
                <w:szCs w:val="22"/>
              </w:rPr>
              <w:t>hož</w:t>
            </w:r>
            <w:r w:rsidRPr="00746D9B">
              <w:rPr>
                <w:rFonts w:ascii="Arial" w:hAnsi="Arial" w:cs="Arial"/>
                <w:szCs w:val="22"/>
              </w:rPr>
              <w:t xml:space="preserve"> základě</w:t>
            </w:r>
            <w:r>
              <w:rPr>
                <w:rFonts w:ascii="Arial" w:hAnsi="Arial" w:cs="Arial"/>
                <w:szCs w:val="22"/>
              </w:rPr>
              <w:t xml:space="preserve"> cizinec</w:t>
            </w:r>
            <w:r w:rsidRPr="00746D9B">
              <w:rPr>
                <w:rFonts w:ascii="Arial" w:hAnsi="Arial" w:cs="Arial"/>
                <w:szCs w:val="22"/>
              </w:rPr>
              <w:t xml:space="preserve"> může začít pracovat. </w:t>
            </w:r>
          </w:p>
          <w:p w14:paraId="05301E9C" w14:textId="77777777" w:rsidR="00E55BA2" w:rsidRPr="00746D9B" w:rsidRDefault="00E55BA2" w:rsidP="00F345C5">
            <w:pPr>
              <w:jc w:val="both"/>
              <w:rPr>
                <w:rFonts w:ascii="Arial" w:hAnsi="Arial" w:cs="Arial"/>
                <w:szCs w:val="22"/>
              </w:rPr>
            </w:pPr>
            <w:r w:rsidRPr="00746D9B">
              <w:rPr>
                <w:rFonts w:ascii="Arial" w:hAnsi="Arial" w:cs="Arial"/>
                <w:szCs w:val="22"/>
              </w:rPr>
              <w:t>OAMP cizinci vydá zaměstnaneckou</w:t>
            </w:r>
            <w:r>
              <w:rPr>
                <w:rFonts w:ascii="Arial" w:hAnsi="Arial" w:cs="Arial"/>
                <w:szCs w:val="22"/>
              </w:rPr>
              <w:t xml:space="preserve"> kartu.</w:t>
            </w:r>
          </w:p>
        </w:tc>
      </w:tr>
    </w:tbl>
    <w:p w14:paraId="4F40FC63" w14:textId="77777777" w:rsidR="001417C6" w:rsidRPr="001417C6" w:rsidRDefault="001417C6" w:rsidP="001417C6">
      <w:pPr>
        <w:rPr>
          <w:rFonts w:ascii="Arial" w:hAnsi="Arial" w:cs="Arial"/>
          <w:szCs w:val="22"/>
        </w:rPr>
      </w:pPr>
    </w:p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16159" w14:paraId="0B918E9D" w14:textId="77777777" w:rsidTr="00B609E4">
        <w:trPr>
          <w:trHeight w:val="6662"/>
        </w:trPr>
        <w:tc>
          <w:tcPr>
            <w:tcW w:w="9634" w:type="dxa"/>
          </w:tcPr>
          <w:p w14:paraId="0B1F4181" w14:textId="4E73BA32" w:rsidR="00256A7C" w:rsidRPr="0004640D" w:rsidRDefault="00E16159" w:rsidP="00CE6849">
            <w:pPr>
              <w:jc w:val="both"/>
              <w:rPr>
                <w:rFonts w:ascii="Arial" w:hAnsi="Arial" w:cs="Arial"/>
                <w:szCs w:val="22"/>
              </w:rPr>
            </w:pPr>
            <w:r w:rsidRPr="001417C6">
              <w:rPr>
                <w:rFonts w:ascii="Arial" w:hAnsi="Arial" w:cs="Arial"/>
                <w:szCs w:val="22"/>
              </w:rPr>
              <w:t xml:space="preserve">Ministerstvo průmyslu a obchodu na základě odůvodněného podnětu </w:t>
            </w:r>
            <w:r w:rsidR="00C548E9">
              <w:rPr>
                <w:rFonts w:ascii="Arial" w:hAnsi="Arial" w:cs="Arial"/>
                <w:szCs w:val="22"/>
              </w:rPr>
              <w:t xml:space="preserve">Ministerstva práce a sociálních věcí, Ministerstva vnitra či </w:t>
            </w:r>
            <w:r w:rsidRPr="001417C6">
              <w:rPr>
                <w:rFonts w:ascii="Arial" w:hAnsi="Arial" w:cs="Arial"/>
                <w:szCs w:val="22"/>
              </w:rPr>
              <w:t xml:space="preserve">Ministerstva zahraničních věcí zaměstnavatele z vážných důvodů z </w:t>
            </w:r>
            <w:r w:rsidRPr="00E16159">
              <w:rPr>
                <w:rFonts w:ascii="Arial" w:hAnsi="Arial" w:cs="Arial"/>
                <w:szCs w:val="22"/>
              </w:rPr>
              <w:t>R</w:t>
            </w:r>
            <w:r w:rsidR="00C83643">
              <w:rPr>
                <w:rFonts w:ascii="Arial" w:hAnsi="Arial" w:cs="Arial"/>
                <w:szCs w:val="22"/>
              </w:rPr>
              <w:t>ežimu</w:t>
            </w:r>
            <w:r w:rsidRPr="001417C6">
              <w:rPr>
                <w:rFonts w:ascii="Arial" w:hAnsi="Arial" w:cs="Arial"/>
                <w:szCs w:val="22"/>
              </w:rPr>
              <w:t xml:space="preserve"> vyřadí na dobu 1 roku. Mezi vážné důvody patří zejména dodatečné porušení podmínek sjednání</w:t>
            </w:r>
            <w:r w:rsidR="00017D86">
              <w:rPr>
                <w:rFonts w:ascii="Arial" w:hAnsi="Arial" w:cs="Arial"/>
                <w:szCs w:val="22"/>
              </w:rPr>
              <w:t xml:space="preserve"> pracovního poměru</w:t>
            </w:r>
            <w:r w:rsidRPr="001417C6">
              <w:rPr>
                <w:rFonts w:ascii="Arial" w:hAnsi="Arial" w:cs="Arial"/>
                <w:szCs w:val="22"/>
              </w:rPr>
              <w:t>, účelové zneužívání nebo porušování podmínek zařazení zaměstnavatel</w:t>
            </w:r>
            <w:r w:rsidRPr="0004640D">
              <w:rPr>
                <w:rFonts w:ascii="Arial" w:hAnsi="Arial" w:cs="Arial"/>
                <w:szCs w:val="22"/>
              </w:rPr>
              <w:t>e do R</w:t>
            </w:r>
            <w:r w:rsidR="00C83643" w:rsidRPr="0004640D">
              <w:rPr>
                <w:rFonts w:ascii="Arial" w:hAnsi="Arial" w:cs="Arial"/>
                <w:szCs w:val="22"/>
              </w:rPr>
              <w:t>ežimu, včetně</w:t>
            </w:r>
            <w:r w:rsidRPr="0004640D">
              <w:rPr>
                <w:rFonts w:ascii="Arial" w:hAnsi="Arial" w:cs="Arial"/>
                <w:szCs w:val="22"/>
              </w:rPr>
              <w:t xml:space="preserve"> porušení pravidel pro plnění odvodů </w:t>
            </w:r>
            <w:r w:rsidR="00CE5558" w:rsidRPr="0004640D">
              <w:rPr>
                <w:rFonts w:ascii="Arial" w:hAnsi="Arial" w:cs="Arial"/>
                <w:szCs w:val="22"/>
              </w:rPr>
              <w:t>Č</w:t>
            </w:r>
            <w:r w:rsidR="0066542E" w:rsidRPr="0004640D">
              <w:rPr>
                <w:rFonts w:ascii="Arial" w:hAnsi="Arial" w:cs="Arial"/>
                <w:szCs w:val="22"/>
              </w:rPr>
              <w:t>eské správě</w:t>
            </w:r>
            <w:r w:rsidR="00CE5558" w:rsidRPr="0004640D">
              <w:rPr>
                <w:rFonts w:ascii="Arial" w:hAnsi="Arial" w:cs="Arial"/>
                <w:szCs w:val="22"/>
              </w:rPr>
              <w:t xml:space="preserve"> sociálního zabezpečení </w:t>
            </w:r>
            <w:r w:rsidRPr="0004640D">
              <w:rPr>
                <w:rFonts w:ascii="Arial" w:hAnsi="Arial" w:cs="Arial"/>
                <w:szCs w:val="22"/>
              </w:rPr>
              <w:t>za příslušné zaměstnance (tato kontrola bude prováděna S</w:t>
            </w:r>
            <w:r w:rsidR="00CE5558" w:rsidRPr="0004640D">
              <w:rPr>
                <w:rFonts w:ascii="Arial" w:hAnsi="Arial" w:cs="Arial"/>
                <w:szCs w:val="22"/>
              </w:rPr>
              <w:t>tátním úřadem inspekce práce</w:t>
            </w:r>
            <w:r w:rsidRPr="0004640D">
              <w:rPr>
                <w:rFonts w:ascii="Arial" w:hAnsi="Arial" w:cs="Arial"/>
                <w:szCs w:val="22"/>
              </w:rPr>
              <w:t xml:space="preserve">). </w:t>
            </w:r>
            <w:r w:rsidR="00256A7C" w:rsidRPr="0004640D">
              <w:rPr>
                <w:rFonts w:ascii="Arial" w:hAnsi="Arial" w:cs="Arial"/>
                <w:szCs w:val="22"/>
              </w:rPr>
              <w:t xml:space="preserve">Mezi takové důvody patří také porušení čestného prohlášení o neexistenci pokut, které bude kontrolováno MPSV a pokud se ukáže, že bylo předloženo nepravdivé prohlášení, bude tato skutečnost důvodem pro to, aby MPSV podalo podnět MPO k vyřazení zaměstnavatele z Režimu. </w:t>
            </w:r>
          </w:p>
          <w:p w14:paraId="492095AE" w14:textId="77777777" w:rsidR="00E16159" w:rsidRPr="001417C6" w:rsidRDefault="00E16159" w:rsidP="00CE6849">
            <w:pPr>
              <w:jc w:val="both"/>
              <w:rPr>
                <w:rFonts w:ascii="Arial" w:hAnsi="Arial" w:cs="Arial"/>
                <w:szCs w:val="22"/>
              </w:rPr>
            </w:pPr>
            <w:r w:rsidRPr="0004640D">
              <w:rPr>
                <w:rFonts w:ascii="Arial" w:hAnsi="Arial" w:cs="Arial"/>
                <w:szCs w:val="22"/>
              </w:rPr>
              <w:t xml:space="preserve">Vyřazení z </w:t>
            </w:r>
            <w:r w:rsidR="00CE6849" w:rsidRPr="0004640D">
              <w:rPr>
                <w:rFonts w:ascii="Arial" w:hAnsi="Arial" w:cs="Arial"/>
                <w:szCs w:val="22"/>
              </w:rPr>
              <w:t>R</w:t>
            </w:r>
            <w:r w:rsidR="00C83643" w:rsidRPr="0004640D">
              <w:rPr>
                <w:rFonts w:ascii="Arial" w:hAnsi="Arial" w:cs="Arial"/>
                <w:szCs w:val="22"/>
              </w:rPr>
              <w:t>ežimu</w:t>
            </w:r>
            <w:r w:rsidRPr="0004640D">
              <w:rPr>
                <w:rFonts w:ascii="Arial" w:hAnsi="Arial" w:cs="Arial"/>
                <w:szCs w:val="22"/>
              </w:rPr>
              <w:t xml:space="preserve"> oznámí Ministerstvo průmyslu a</w:t>
            </w:r>
            <w:r w:rsidRPr="001417C6">
              <w:rPr>
                <w:rFonts w:ascii="Arial" w:hAnsi="Arial" w:cs="Arial"/>
                <w:szCs w:val="22"/>
              </w:rPr>
              <w:t xml:space="preserve"> obchodu všem garantům a </w:t>
            </w:r>
            <w:r w:rsidR="00C548E9">
              <w:rPr>
                <w:rFonts w:ascii="Arial" w:hAnsi="Arial" w:cs="Arial"/>
                <w:szCs w:val="22"/>
              </w:rPr>
              <w:t>Ministerstvu práce a sociálních věcí, Ministerstvu vnitra a Ministerstvu zahraničních věcí</w:t>
            </w:r>
            <w:r w:rsidRPr="001417C6">
              <w:rPr>
                <w:rFonts w:ascii="Arial" w:hAnsi="Arial" w:cs="Arial"/>
                <w:szCs w:val="22"/>
              </w:rPr>
              <w:t>, včetně data vyřazení</w:t>
            </w:r>
          </w:p>
          <w:p w14:paraId="021B074F" w14:textId="48BAEC8D" w:rsidR="00017D86" w:rsidRPr="001417C6" w:rsidRDefault="00E16159" w:rsidP="00CE6849">
            <w:pPr>
              <w:jc w:val="both"/>
              <w:rPr>
                <w:rFonts w:ascii="Arial" w:hAnsi="Arial" w:cs="Arial"/>
                <w:szCs w:val="22"/>
              </w:rPr>
            </w:pPr>
            <w:r w:rsidRPr="001417C6">
              <w:rPr>
                <w:rFonts w:ascii="Arial" w:hAnsi="Arial" w:cs="Arial"/>
                <w:szCs w:val="22"/>
              </w:rPr>
              <w:t xml:space="preserve">Zaměstnavatel bude rovněž vyřazen v případě porušení dalších podmínek </w:t>
            </w:r>
            <w:r w:rsidR="00CE6849" w:rsidRPr="00E16159">
              <w:rPr>
                <w:rFonts w:ascii="Arial" w:hAnsi="Arial" w:cs="Arial"/>
                <w:szCs w:val="22"/>
              </w:rPr>
              <w:t>R</w:t>
            </w:r>
            <w:r w:rsidR="00C83643">
              <w:rPr>
                <w:rFonts w:ascii="Arial" w:hAnsi="Arial" w:cs="Arial"/>
                <w:szCs w:val="22"/>
              </w:rPr>
              <w:t>ežimu</w:t>
            </w:r>
            <w:r w:rsidRPr="001417C6">
              <w:rPr>
                <w:rFonts w:ascii="Arial" w:hAnsi="Arial" w:cs="Arial"/>
                <w:szCs w:val="22"/>
              </w:rPr>
              <w:t xml:space="preserve">, pokud v době trvání </w:t>
            </w:r>
            <w:r w:rsidR="00CE6849" w:rsidRPr="00E16159">
              <w:rPr>
                <w:rFonts w:ascii="Arial" w:hAnsi="Arial" w:cs="Arial"/>
                <w:szCs w:val="22"/>
              </w:rPr>
              <w:t>R</w:t>
            </w:r>
            <w:r w:rsidR="0097173B">
              <w:rPr>
                <w:rFonts w:ascii="Arial" w:hAnsi="Arial" w:cs="Arial"/>
                <w:szCs w:val="22"/>
              </w:rPr>
              <w:t>ežimu</w:t>
            </w:r>
            <w:r w:rsidRPr="001417C6">
              <w:rPr>
                <w:rFonts w:ascii="Arial" w:hAnsi="Arial" w:cs="Arial"/>
                <w:szCs w:val="22"/>
              </w:rPr>
              <w:t xml:space="preserve"> přestane splňovat fixní podmínky nebo v případě, že </w:t>
            </w:r>
            <w:r w:rsidR="00CE6849" w:rsidRPr="00E16159">
              <w:rPr>
                <w:rFonts w:ascii="Arial" w:hAnsi="Arial" w:cs="Arial"/>
                <w:szCs w:val="22"/>
              </w:rPr>
              <w:t>R</w:t>
            </w:r>
            <w:r w:rsidR="0097173B">
              <w:rPr>
                <w:rFonts w:ascii="Arial" w:hAnsi="Arial" w:cs="Arial"/>
                <w:szCs w:val="22"/>
              </w:rPr>
              <w:t>ežimu</w:t>
            </w:r>
            <w:r w:rsidRPr="001417C6">
              <w:rPr>
                <w:rFonts w:ascii="Arial" w:hAnsi="Arial" w:cs="Arial"/>
                <w:szCs w:val="22"/>
              </w:rPr>
              <w:t xml:space="preserve"> užije k jiným než stanoveným účelům.</w:t>
            </w:r>
          </w:p>
          <w:p w14:paraId="61F42608" w14:textId="77777777" w:rsidR="00E16159" w:rsidRPr="001417C6" w:rsidRDefault="00E16159" w:rsidP="00CE6849">
            <w:pPr>
              <w:jc w:val="both"/>
              <w:rPr>
                <w:rFonts w:ascii="Arial" w:hAnsi="Arial" w:cs="Arial"/>
                <w:szCs w:val="22"/>
              </w:rPr>
            </w:pPr>
            <w:r w:rsidRPr="001417C6">
              <w:rPr>
                <w:rFonts w:ascii="Arial" w:hAnsi="Arial" w:cs="Arial"/>
                <w:szCs w:val="22"/>
              </w:rPr>
              <w:t xml:space="preserve">Ministerstvo průmyslu a obchodu průběžně komunikuje s dalšími participujícími ústředními orgány státní správy a podnikatelskými reprezentacemi </w:t>
            </w:r>
            <w:r w:rsidR="0071682B">
              <w:rPr>
                <w:rFonts w:ascii="Arial" w:hAnsi="Arial" w:cs="Arial"/>
                <w:szCs w:val="22"/>
              </w:rPr>
              <w:t>ohledně</w:t>
            </w:r>
            <w:r w:rsidR="0097173B">
              <w:rPr>
                <w:rFonts w:ascii="Arial" w:hAnsi="Arial" w:cs="Arial"/>
                <w:szCs w:val="22"/>
              </w:rPr>
              <w:t xml:space="preserve"> Realizace Koncepce</w:t>
            </w:r>
            <w:r w:rsidR="00263001">
              <w:rPr>
                <w:rFonts w:ascii="Arial" w:hAnsi="Arial" w:cs="Arial"/>
                <w:szCs w:val="22"/>
              </w:rPr>
              <w:t>.</w:t>
            </w:r>
            <w:r w:rsidR="0071682B">
              <w:rPr>
                <w:rFonts w:ascii="Arial" w:hAnsi="Arial" w:cs="Arial"/>
                <w:szCs w:val="22"/>
              </w:rPr>
              <w:t xml:space="preserve"> </w:t>
            </w:r>
          </w:p>
          <w:p w14:paraId="6E63F3EC" w14:textId="77777777" w:rsidR="00E16159" w:rsidRDefault="00E16159" w:rsidP="0097173B">
            <w:pPr>
              <w:jc w:val="both"/>
              <w:rPr>
                <w:rFonts w:ascii="Arial" w:hAnsi="Arial" w:cs="Arial"/>
                <w:szCs w:val="22"/>
              </w:rPr>
            </w:pPr>
            <w:r w:rsidRPr="001417C6">
              <w:rPr>
                <w:rFonts w:ascii="Arial" w:hAnsi="Arial" w:cs="Arial"/>
                <w:szCs w:val="22"/>
              </w:rPr>
              <w:t xml:space="preserve">V případě ukončení či zásadní změny podmínek </w:t>
            </w:r>
            <w:r w:rsidR="0097173B">
              <w:rPr>
                <w:rFonts w:ascii="Arial" w:hAnsi="Arial" w:cs="Arial"/>
                <w:szCs w:val="22"/>
              </w:rPr>
              <w:t>Realizace Koncepce</w:t>
            </w:r>
            <w:r w:rsidRPr="001417C6">
              <w:rPr>
                <w:rFonts w:ascii="Arial" w:hAnsi="Arial" w:cs="Arial"/>
                <w:szCs w:val="22"/>
              </w:rPr>
              <w:t xml:space="preserve"> končí platnost vydaných doporučení pro účely realizace</w:t>
            </w:r>
            <w:r w:rsidR="0097173B">
              <w:rPr>
                <w:rFonts w:ascii="Arial" w:hAnsi="Arial" w:cs="Arial"/>
                <w:szCs w:val="22"/>
              </w:rPr>
              <w:t xml:space="preserve"> Režimu</w:t>
            </w:r>
            <w:r w:rsidRPr="001417C6">
              <w:rPr>
                <w:rFonts w:ascii="Arial" w:hAnsi="Arial" w:cs="Arial"/>
                <w:szCs w:val="22"/>
              </w:rPr>
              <w:t>.</w:t>
            </w:r>
          </w:p>
        </w:tc>
      </w:tr>
    </w:tbl>
    <w:p w14:paraId="6A18C379" w14:textId="77777777" w:rsidR="001417C6" w:rsidRDefault="001417C6" w:rsidP="008A5651">
      <w:pPr>
        <w:rPr>
          <w:rFonts w:ascii="Arial" w:hAnsi="Arial" w:cs="Arial"/>
          <w:szCs w:val="22"/>
        </w:rPr>
      </w:pPr>
    </w:p>
    <w:p w14:paraId="530FD9C3" w14:textId="77777777" w:rsidR="005062BE" w:rsidRDefault="005062BE" w:rsidP="008A5651">
      <w:pPr>
        <w:rPr>
          <w:rFonts w:ascii="Arial" w:hAnsi="Arial" w:cs="Arial"/>
          <w:szCs w:val="22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82"/>
      </w:tblGrid>
      <w:tr w:rsidR="00D06C51" w:rsidRPr="00BA3809" w14:paraId="1477401A" w14:textId="77777777" w:rsidTr="00D06C51">
        <w:trPr>
          <w:trHeight w:val="245"/>
        </w:trPr>
        <w:tc>
          <w:tcPr>
            <w:tcW w:w="8182" w:type="dxa"/>
          </w:tcPr>
          <w:p w14:paraId="13AFB1D0" w14:textId="4611B5A3" w:rsidR="00D06C51" w:rsidRDefault="00305DA7" w:rsidP="00601B84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Ž</w:t>
            </w:r>
            <w:r w:rsidR="001417C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ádost </w:t>
            </w:r>
            <w:r w:rsidR="00D2712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zaměstnavatele </w:t>
            </w:r>
            <w:r w:rsidRPr="00305D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 </w:t>
            </w:r>
            <w:r w:rsidR="0095510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zařazení do </w:t>
            </w:r>
            <w:r w:rsidR="00955108" w:rsidRPr="00955108"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="0097173B">
              <w:rPr>
                <w:rFonts w:ascii="Arial" w:hAnsi="Arial" w:cs="Arial"/>
                <w:b/>
                <w:bCs/>
                <w:sz w:val="22"/>
                <w:szCs w:val="22"/>
              </w:rPr>
              <w:t>ežimu</w:t>
            </w:r>
            <w:r w:rsidR="00601B8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564538C6" w14:textId="77777777" w:rsidR="00305DA7" w:rsidRPr="00BA3809" w:rsidRDefault="00305DA7" w:rsidP="00AE3CDA">
            <w:pPr>
              <w:pStyle w:val="Default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4DA2A45" w14:textId="79D60A74" w:rsidR="00382A86" w:rsidRDefault="00382A86" w:rsidP="00AE3CDA">
            <w:pPr>
              <w:pStyle w:val="Default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0944DBE" w14:textId="68AD89AF" w:rsidR="00D06C51" w:rsidRPr="00BA3809" w:rsidRDefault="00382A86" w:rsidP="00017D86">
            <w:pPr>
              <w:pStyle w:val="Default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382A86">
              <w:rPr>
                <w:rFonts w:ascii="Arial" w:hAnsi="Arial" w:cs="Arial"/>
                <w:bCs/>
                <w:sz w:val="22"/>
                <w:szCs w:val="22"/>
              </w:rPr>
              <w:t>Ž</w:t>
            </w:r>
            <w:r w:rsidR="001417C6">
              <w:rPr>
                <w:rFonts w:ascii="Arial" w:hAnsi="Arial" w:cs="Arial"/>
                <w:bCs/>
                <w:sz w:val="22"/>
                <w:szCs w:val="22"/>
              </w:rPr>
              <w:t>ádost</w:t>
            </w:r>
            <w:r w:rsidRPr="00382A86">
              <w:rPr>
                <w:rFonts w:ascii="Arial" w:hAnsi="Arial" w:cs="Arial"/>
                <w:bCs/>
                <w:sz w:val="22"/>
                <w:szCs w:val="22"/>
              </w:rPr>
              <w:t xml:space="preserve"> o </w:t>
            </w:r>
            <w:r w:rsidR="00017D86">
              <w:rPr>
                <w:rFonts w:ascii="Arial" w:hAnsi="Arial" w:cs="Arial"/>
                <w:bCs/>
                <w:sz w:val="22"/>
                <w:szCs w:val="22"/>
              </w:rPr>
              <w:t>zařazení do Režimu</w:t>
            </w:r>
            <w:r w:rsidRPr="00382A86">
              <w:rPr>
                <w:rFonts w:ascii="Arial" w:hAnsi="Arial" w:cs="Arial"/>
                <w:bCs/>
                <w:sz w:val="22"/>
                <w:szCs w:val="22"/>
              </w:rPr>
              <w:t xml:space="preserve"> pro konkrétní uchazeče</w:t>
            </w:r>
            <w:r w:rsidR="00D06C51" w:rsidRPr="00BA3809">
              <w:rPr>
                <w:rFonts w:ascii="Arial" w:hAnsi="Arial" w:cs="Arial"/>
                <w:bCs/>
                <w:sz w:val="22"/>
                <w:szCs w:val="22"/>
              </w:rPr>
              <w:t xml:space="preserve"> společně se všemi níže uvedenými přílohami se </w:t>
            </w:r>
            <w:r w:rsidR="00D06C51" w:rsidRPr="00121E1F">
              <w:rPr>
                <w:rFonts w:ascii="Arial" w:hAnsi="Arial" w:cs="Arial"/>
                <w:bCs/>
                <w:sz w:val="22"/>
                <w:szCs w:val="22"/>
                <w:u w:val="single"/>
              </w:rPr>
              <w:t xml:space="preserve">zasílá garantovi </w:t>
            </w:r>
            <w:r w:rsidR="00CE6849" w:rsidRPr="00CE6849">
              <w:rPr>
                <w:rFonts w:ascii="Arial" w:hAnsi="Arial" w:cs="Arial"/>
                <w:bCs/>
                <w:sz w:val="22"/>
                <w:szCs w:val="22"/>
                <w:u w:val="single"/>
              </w:rPr>
              <w:t>R</w:t>
            </w:r>
            <w:r w:rsidR="0097173B">
              <w:rPr>
                <w:rFonts w:ascii="Arial" w:hAnsi="Arial" w:cs="Arial"/>
                <w:bCs/>
                <w:sz w:val="22"/>
                <w:szCs w:val="22"/>
                <w:u w:val="single"/>
              </w:rPr>
              <w:t>ežimu</w:t>
            </w:r>
            <w:r w:rsidR="00D06C51" w:rsidRPr="00BA380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D06C51" w:rsidRPr="00BA3809">
              <w:rPr>
                <w:rStyle w:val="Znakapoznpodarou"/>
                <w:rFonts w:ascii="Arial" w:hAnsi="Arial" w:cs="Arial"/>
                <w:bCs/>
                <w:sz w:val="22"/>
                <w:szCs w:val="22"/>
              </w:rPr>
              <w:footnoteReference w:id="5"/>
            </w:r>
          </w:p>
        </w:tc>
      </w:tr>
      <w:tr w:rsidR="00D06C51" w:rsidRPr="00BA3809" w14:paraId="10C543DF" w14:textId="77777777" w:rsidTr="00D06C51">
        <w:trPr>
          <w:trHeight w:val="226"/>
        </w:trPr>
        <w:tc>
          <w:tcPr>
            <w:tcW w:w="8182" w:type="dxa"/>
          </w:tcPr>
          <w:p w14:paraId="3DE2E343" w14:textId="77777777" w:rsidR="00D06C51" w:rsidRPr="00BA3809" w:rsidRDefault="00D06C51" w:rsidP="00AE3CDA">
            <w:pPr>
              <w:pStyle w:val="Default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435558F" w14:textId="77777777" w:rsidR="00D06C51" w:rsidRPr="00BA3809" w:rsidRDefault="00D06C51" w:rsidP="00AE3CDA">
            <w:pPr>
              <w:pStyle w:val="Default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D202F15" w14:textId="77777777" w:rsidR="00D06C51" w:rsidRPr="00135811" w:rsidRDefault="00D06C51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>Název zaměstnavatele kde bude uchazeč/uchazeči/ zaměstnán/zaměstnáni/IČ</w:t>
            </w: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66BB1430" w14:textId="77777777" w:rsidR="00D06C51" w:rsidRPr="00135811" w:rsidRDefault="00D06C51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202744B" w14:textId="77777777" w:rsidR="00D06C51" w:rsidRPr="00135811" w:rsidRDefault="00D06C51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Sídlo zaměstnavatele </w:t>
            </w: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23342894" w14:textId="77777777" w:rsidR="00D06C51" w:rsidRPr="00135811" w:rsidRDefault="00D06C51" w:rsidP="00AE3CD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3058C9C" w14:textId="77777777" w:rsidR="00D06C51" w:rsidRPr="00135811" w:rsidRDefault="00D06C51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>Jméno uchazeče/uchazečů/datum narození/ státní příslušnost/ číslo pasu/telefon/adresa pro doručování</w:t>
            </w: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26F00428" w14:textId="77777777" w:rsidR="00D06C51" w:rsidRPr="00135811" w:rsidRDefault="00D06C51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0DC30F2" w14:textId="77777777" w:rsidR="00D06C51" w:rsidRPr="00135811" w:rsidRDefault="00D06C51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>Specifikace pracovní pozice/pracovních pozic/ a její/jejich/ zařazení dle klasifikace CZ-ISCO, včetně kódu</w:t>
            </w: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7A4E9983" w14:textId="77777777" w:rsidR="00D06C51" w:rsidRPr="00135811" w:rsidRDefault="00D06C51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464427B" w14:textId="77777777" w:rsidR="00D06C51" w:rsidRPr="00135811" w:rsidRDefault="00D06C51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>Kontaktní osoba, adresa pro doručování v ČR</w:t>
            </w: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05574752" w14:textId="77777777" w:rsidR="00D06C51" w:rsidRPr="00135811" w:rsidRDefault="00D06C51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057D814" w14:textId="77777777" w:rsidR="00D06C51" w:rsidRPr="00135811" w:rsidRDefault="00D06C51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>Telefon/E-mail</w:t>
            </w: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45092F16" w14:textId="77777777" w:rsidR="00D06C51" w:rsidRPr="00135811" w:rsidRDefault="00D06C51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C604533" w14:textId="77777777" w:rsidR="00D06C51" w:rsidRPr="00135811" w:rsidRDefault="00D06C51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>Číslo volného pracovního místa/volných pracovních míst/ a datum jeho/jejich/ ohlášení příslušné Krajské pobočce úřadu práce</w:t>
            </w:r>
            <w:r>
              <w:rPr>
                <w:rStyle w:val="Znakapoznpodarou"/>
                <w:rFonts w:ascii="Arial" w:hAnsi="Arial" w:cs="Arial"/>
                <w:b/>
                <w:bCs/>
                <w:sz w:val="22"/>
                <w:szCs w:val="22"/>
              </w:rPr>
              <w:footnoteReference w:id="6"/>
            </w: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644B6E19" w14:textId="77777777" w:rsidR="00D06C51" w:rsidRPr="00135811" w:rsidRDefault="00D06C51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CCB943E" w14:textId="77777777" w:rsidR="00D06C51" w:rsidRDefault="00D06C51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5811">
              <w:rPr>
                <w:rFonts w:ascii="Arial" w:hAnsi="Arial" w:cs="Arial"/>
                <w:b/>
                <w:bCs/>
                <w:sz w:val="22"/>
                <w:szCs w:val="22"/>
              </w:rPr>
              <w:t>Předpokládané místo podání žádosti o zaměstnaneckou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5062BE">
              <w:rPr>
                <w:rFonts w:ascii="Arial" w:hAnsi="Arial" w:cs="Arial"/>
                <w:b/>
                <w:bCs/>
                <w:sz w:val="22"/>
                <w:szCs w:val="22"/>
              </w:rPr>
              <w:t>kartu</w:t>
            </w:r>
            <w:r w:rsidR="005062BE">
              <w:rPr>
                <w:rStyle w:val="Znakapoznpodarou"/>
                <w:rFonts w:ascii="Arial" w:hAnsi="Arial" w:cs="Arial"/>
                <w:b/>
                <w:bCs/>
                <w:sz w:val="22"/>
                <w:szCs w:val="22"/>
              </w:rPr>
              <w:footnoteReference w:id="7"/>
            </w:r>
          </w:p>
          <w:p w14:paraId="6902DC39" w14:textId="77777777" w:rsidR="005062BE" w:rsidRDefault="005062BE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DC75E69" w14:textId="77777777" w:rsidR="005062BE" w:rsidRPr="005062BE" w:rsidRDefault="005062BE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5062BE">
              <w:rPr>
                <w:rFonts w:ascii="Arial" w:hAnsi="Arial" w:cs="Arial"/>
                <w:bCs/>
                <w:sz w:val="22"/>
                <w:szCs w:val="22"/>
              </w:rPr>
              <w:t>Generální konzulát ČR ve Lvově</w:t>
            </w:r>
          </w:p>
          <w:p w14:paraId="547DA49B" w14:textId="77777777" w:rsidR="00D06C51" w:rsidRPr="00135811" w:rsidRDefault="00D06C51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320AC91" w14:textId="77777777" w:rsidR="00D06C51" w:rsidRPr="00BA3809" w:rsidRDefault="00D06C51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BA3809">
              <w:rPr>
                <w:rFonts w:ascii="Arial" w:hAnsi="Arial" w:cs="Arial"/>
                <w:bCs/>
                <w:sz w:val="22"/>
                <w:szCs w:val="22"/>
              </w:rPr>
              <w:tab/>
            </w:r>
          </w:p>
          <w:p w14:paraId="478923D9" w14:textId="77777777" w:rsidR="00D06C51" w:rsidRPr="00BA3809" w:rsidRDefault="00D06C51" w:rsidP="00AE3CDA">
            <w:pPr>
              <w:pStyle w:val="Default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3310855" w14:textId="77777777" w:rsidR="00D06C51" w:rsidRPr="00BA3809" w:rsidRDefault="00D06C51" w:rsidP="00AE3CD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B19902D" w14:textId="77777777" w:rsidR="00D06C51" w:rsidRPr="00BA3809" w:rsidRDefault="00D06C51" w:rsidP="00AE3CD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A3809">
              <w:rPr>
                <w:rFonts w:ascii="Arial" w:hAnsi="Arial" w:cs="Arial"/>
                <w:sz w:val="22"/>
                <w:szCs w:val="22"/>
              </w:rPr>
              <w:t>V ……………………..dne……….</w:t>
            </w:r>
          </w:p>
          <w:p w14:paraId="5EBCEC62" w14:textId="77777777" w:rsidR="00D06C51" w:rsidRPr="00BA3809" w:rsidRDefault="00D06C51" w:rsidP="00AE3CD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AC9746F" w14:textId="77777777" w:rsidR="00382A86" w:rsidRDefault="00382A86" w:rsidP="00F345C5">
      <w:pPr>
        <w:jc w:val="both"/>
        <w:rPr>
          <w:rFonts w:ascii="Arial" w:hAnsi="Arial" w:cs="Arial"/>
          <w:b/>
          <w:szCs w:val="22"/>
        </w:rPr>
      </w:pPr>
    </w:p>
    <w:p w14:paraId="1D84CFE5" w14:textId="77777777" w:rsidR="00382A86" w:rsidRDefault="00382A86" w:rsidP="00F345C5">
      <w:pPr>
        <w:jc w:val="both"/>
        <w:rPr>
          <w:rFonts w:ascii="Arial" w:hAnsi="Arial" w:cs="Arial"/>
          <w:b/>
          <w:szCs w:val="22"/>
        </w:rPr>
      </w:pPr>
    </w:p>
    <w:p w14:paraId="0B284A8D" w14:textId="77777777" w:rsidR="005062BE" w:rsidRDefault="005062BE" w:rsidP="00F345C5">
      <w:pPr>
        <w:jc w:val="both"/>
        <w:rPr>
          <w:rFonts w:ascii="Arial" w:hAnsi="Arial" w:cs="Arial"/>
          <w:b/>
          <w:szCs w:val="22"/>
        </w:rPr>
      </w:pPr>
    </w:p>
    <w:p w14:paraId="03F64460" w14:textId="77777777" w:rsidR="00CE5558" w:rsidRDefault="00CE5558" w:rsidP="00F345C5">
      <w:pPr>
        <w:jc w:val="both"/>
        <w:rPr>
          <w:rFonts w:ascii="Arial" w:hAnsi="Arial" w:cs="Arial"/>
          <w:b/>
          <w:szCs w:val="22"/>
        </w:rPr>
      </w:pPr>
    </w:p>
    <w:p w14:paraId="19A9B85F" w14:textId="77777777" w:rsidR="00CE5558" w:rsidRDefault="00CE5558" w:rsidP="00F345C5">
      <w:pPr>
        <w:jc w:val="both"/>
        <w:rPr>
          <w:rFonts w:ascii="Arial" w:hAnsi="Arial" w:cs="Arial"/>
          <w:b/>
          <w:szCs w:val="22"/>
        </w:rPr>
      </w:pPr>
    </w:p>
    <w:p w14:paraId="1F12CF68" w14:textId="77777777" w:rsidR="00CE5558" w:rsidRDefault="00CE5558" w:rsidP="00F345C5">
      <w:pPr>
        <w:jc w:val="both"/>
        <w:rPr>
          <w:rFonts w:ascii="Arial" w:hAnsi="Arial" w:cs="Arial"/>
          <w:b/>
          <w:szCs w:val="22"/>
        </w:rPr>
      </w:pPr>
    </w:p>
    <w:p w14:paraId="23C0CC34" w14:textId="77777777" w:rsidR="007101B4" w:rsidRDefault="007101B4" w:rsidP="00F345C5">
      <w:pPr>
        <w:jc w:val="both"/>
        <w:rPr>
          <w:rFonts w:ascii="Arial" w:hAnsi="Arial" w:cs="Arial"/>
          <w:b/>
          <w:szCs w:val="22"/>
        </w:rPr>
      </w:pPr>
    </w:p>
    <w:p w14:paraId="3666BD95" w14:textId="77777777" w:rsidR="00F345C5" w:rsidRPr="00E3787B" w:rsidRDefault="00F345C5" w:rsidP="00F345C5">
      <w:pPr>
        <w:jc w:val="both"/>
        <w:rPr>
          <w:rFonts w:ascii="Arial" w:hAnsi="Arial" w:cs="Arial"/>
          <w:szCs w:val="22"/>
        </w:rPr>
      </w:pPr>
      <w:r w:rsidRPr="002A3DD9">
        <w:rPr>
          <w:rFonts w:ascii="Arial" w:hAnsi="Arial" w:cs="Arial"/>
          <w:b/>
          <w:szCs w:val="22"/>
        </w:rPr>
        <w:lastRenderedPageBreak/>
        <w:t>Povinné přílohy</w:t>
      </w:r>
    </w:p>
    <w:p w14:paraId="1E83DD0A" w14:textId="77777777" w:rsidR="00F345C5" w:rsidRPr="00E3787B" w:rsidRDefault="00F345C5" w:rsidP="00F345C5">
      <w:pPr>
        <w:pStyle w:val="Odstavecseseznamem"/>
        <w:numPr>
          <w:ilvl w:val="0"/>
          <w:numId w:val="2"/>
        </w:numPr>
        <w:ind w:left="357" w:hanging="357"/>
        <w:contextualSpacing w:val="0"/>
        <w:jc w:val="both"/>
        <w:rPr>
          <w:rFonts w:ascii="Arial" w:hAnsi="Arial" w:cs="Arial"/>
          <w:szCs w:val="22"/>
        </w:rPr>
      </w:pPr>
      <w:r w:rsidRPr="00E3787B">
        <w:rPr>
          <w:rFonts w:ascii="Arial" w:hAnsi="Arial" w:cs="Arial"/>
          <w:szCs w:val="22"/>
        </w:rPr>
        <w:t>Výpis z obchodního rejstříku, živnostenského rejstříku, jiného obdobného registru či doklad prokazující potřebné informace (ne starší než 3 měsíce, který bude sloužit pro zjištění konkrétních údajů o zaměstnavateli např. délce existence zaměstnavatele, předmětu podnikání atd.).</w:t>
      </w:r>
    </w:p>
    <w:p w14:paraId="43C38F4A" w14:textId="77777777" w:rsidR="00F345C5" w:rsidRPr="00E3787B" w:rsidRDefault="00F345C5" w:rsidP="00F345C5">
      <w:pPr>
        <w:pStyle w:val="Odstavecseseznamem"/>
        <w:numPr>
          <w:ilvl w:val="0"/>
          <w:numId w:val="2"/>
        </w:numPr>
        <w:ind w:left="357" w:hanging="357"/>
        <w:contextualSpacing w:val="0"/>
        <w:jc w:val="both"/>
        <w:rPr>
          <w:rFonts w:ascii="Arial" w:hAnsi="Arial" w:cs="Arial"/>
          <w:szCs w:val="22"/>
        </w:rPr>
      </w:pPr>
      <w:r w:rsidRPr="00E3787B">
        <w:rPr>
          <w:rFonts w:ascii="Arial" w:hAnsi="Arial" w:cs="Arial"/>
          <w:szCs w:val="22"/>
        </w:rPr>
        <w:t>Potvrzení Finančního úřadu o neexistenci daňových nedoplatků (ne starší než 3 měsíce).</w:t>
      </w:r>
    </w:p>
    <w:p w14:paraId="405CEEBD" w14:textId="77777777" w:rsidR="00F345C5" w:rsidRPr="00E3787B" w:rsidRDefault="00F345C5" w:rsidP="00F345C5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</w:rPr>
      </w:pPr>
      <w:r w:rsidRPr="00E3787B">
        <w:rPr>
          <w:rFonts w:ascii="Arial" w:hAnsi="Arial" w:cs="Arial"/>
        </w:rPr>
        <w:t>Potvrzení České správy sociálního zabezpečení o neexistenci nedoplatků pojistného na sociálním zabezpečení a příspěvku na státní politiku zaměstnanosti (ne starší než 3 měsíce).</w:t>
      </w:r>
    </w:p>
    <w:p w14:paraId="483F8EDE" w14:textId="77777777" w:rsidR="001417C6" w:rsidRDefault="00F345C5" w:rsidP="00F345C5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szCs w:val="22"/>
        </w:rPr>
      </w:pPr>
      <w:r w:rsidRPr="00E3787B">
        <w:rPr>
          <w:rFonts w:ascii="Arial" w:hAnsi="Arial" w:cs="Arial"/>
          <w:szCs w:val="22"/>
        </w:rPr>
        <w:t>Čestné prohlášení o</w:t>
      </w:r>
      <w:r w:rsidR="001417C6">
        <w:rPr>
          <w:rFonts w:ascii="Arial" w:hAnsi="Arial" w:cs="Arial"/>
          <w:szCs w:val="22"/>
        </w:rPr>
        <w:t>:</w:t>
      </w:r>
    </w:p>
    <w:p w14:paraId="4958BC0E" w14:textId="77777777" w:rsidR="001417C6" w:rsidRDefault="00F345C5" w:rsidP="001417C6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szCs w:val="22"/>
        </w:rPr>
      </w:pPr>
      <w:r w:rsidRPr="001417C6">
        <w:rPr>
          <w:rFonts w:ascii="Arial" w:hAnsi="Arial" w:cs="Arial"/>
          <w:szCs w:val="22"/>
        </w:rPr>
        <w:t>neexistenci nedoplatků na pojistném a na penále</w:t>
      </w:r>
      <w:r w:rsidR="001417C6">
        <w:rPr>
          <w:rFonts w:ascii="Arial" w:hAnsi="Arial" w:cs="Arial"/>
          <w:szCs w:val="22"/>
        </w:rPr>
        <w:t xml:space="preserve"> na veřejné zdravotní pojištění;</w:t>
      </w:r>
    </w:p>
    <w:p w14:paraId="6C334405" w14:textId="77777777" w:rsidR="001417C6" w:rsidRPr="0004640D" w:rsidRDefault="00F345C5" w:rsidP="001417C6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szCs w:val="22"/>
        </w:rPr>
      </w:pPr>
      <w:r w:rsidRPr="001417C6">
        <w:rPr>
          <w:rFonts w:ascii="Arial" w:hAnsi="Arial" w:cs="Arial"/>
          <w:szCs w:val="22"/>
        </w:rPr>
        <w:t xml:space="preserve">tom, že hodlá se zaměstnaným cizincem, resp. se všemi v budoucnu zaměstnanými cizinci, uzavře </w:t>
      </w:r>
      <w:r w:rsidRPr="0004640D">
        <w:rPr>
          <w:rFonts w:ascii="Arial" w:hAnsi="Arial" w:cs="Arial"/>
          <w:szCs w:val="22"/>
        </w:rPr>
        <w:t>pracovní poměr, který bude trv</w:t>
      </w:r>
      <w:r w:rsidR="001417C6" w:rsidRPr="0004640D">
        <w:rPr>
          <w:rFonts w:ascii="Arial" w:hAnsi="Arial" w:cs="Arial"/>
          <w:szCs w:val="22"/>
        </w:rPr>
        <w:t>at nejméně po dobu jednoho roku;</w:t>
      </w:r>
    </w:p>
    <w:p w14:paraId="05C552FB" w14:textId="77777777" w:rsidR="00F345C5" w:rsidRDefault="00F345C5" w:rsidP="001417C6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  <w:szCs w:val="22"/>
        </w:rPr>
      </w:pPr>
      <w:r w:rsidRPr="0004640D">
        <w:rPr>
          <w:rFonts w:ascii="Arial" w:hAnsi="Arial" w:cs="Arial"/>
          <w:szCs w:val="22"/>
        </w:rPr>
        <w:t>tom, že v období 2 let před podáním žádosti zaměstnal na území ČR alespoň 10 osob.</w:t>
      </w:r>
    </w:p>
    <w:p w14:paraId="34E75FCC" w14:textId="77777777" w:rsidR="0004640D" w:rsidRPr="0004640D" w:rsidRDefault="0004640D" w:rsidP="0004640D">
      <w:pPr>
        <w:pStyle w:val="Odstavecseseznamem"/>
        <w:ind w:left="780"/>
        <w:jc w:val="both"/>
        <w:rPr>
          <w:rFonts w:ascii="Arial" w:hAnsi="Arial" w:cs="Arial"/>
          <w:szCs w:val="22"/>
        </w:rPr>
      </w:pPr>
      <w:bookmarkStart w:id="0" w:name="_GoBack"/>
      <w:bookmarkEnd w:id="0"/>
    </w:p>
    <w:p w14:paraId="7E0D0EAB" w14:textId="77777777" w:rsidR="00256A7C" w:rsidRPr="0004640D" w:rsidRDefault="00256A7C" w:rsidP="00256A7C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Cs w:val="22"/>
        </w:rPr>
      </w:pPr>
      <w:r w:rsidRPr="0004640D">
        <w:rPr>
          <w:rFonts w:ascii="Arial" w:hAnsi="Arial" w:cs="Arial"/>
          <w:szCs w:val="22"/>
        </w:rPr>
        <w:t xml:space="preserve">Čestné prohlášení o tom, že v období 2 let před podáním žádosti o zařazení do Režimu nebyla zaměstnavateli uložena: </w:t>
      </w:r>
    </w:p>
    <w:p w14:paraId="55F8ABC2" w14:textId="77777777" w:rsidR="00256A7C" w:rsidRPr="0004640D" w:rsidRDefault="00256A7C" w:rsidP="00256A7C">
      <w:pPr>
        <w:pStyle w:val="Odstavecseseznamem"/>
        <w:ind w:left="360"/>
        <w:jc w:val="both"/>
        <w:rPr>
          <w:rFonts w:ascii="Arial" w:hAnsi="Arial" w:cs="Arial"/>
          <w:szCs w:val="22"/>
        </w:rPr>
      </w:pPr>
      <w:r w:rsidRPr="0004640D">
        <w:rPr>
          <w:rFonts w:ascii="Arial" w:hAnsi="Arial" w:cs="Arial"/>
          <w:szCs w:val="22"/>
        </w:rPr>
        <w:t>-</w:t>
      </w:r>
      <w:r w:rsidRPr="0004640D">
        <w:rPr>
          <w:rFonts w:ascii="Arial" w:hAnsi="Arial" w:cs="Arial"/>
          <w:szCs w:val="22"/>
        </w:rPr>
        <w:tab/>
        <w:t>pokuta za umožnění výkonu nelegální práce vyšší než 100 000,- Kč, anebo,</w:t>
      </w:r>
    </w:p>
    <w:p w14:paraId="3FE21236" w14:textId="77777777" w:rsidR="00256A7C" w:rsidRPr="0004640D" w:rsidRDefault="00256A7C" w:rsidP="00256A7C">
      <w:pPr>
        <w:pStyle w:val="Odstavecseseznamem"/>
        <w:ind w:left="360"/>
        <w:jc w:val="both"/>
        <w:rPr>
          <w:rFonts w:ascii="Arial" w:hAnsi="Arial" w:cs="Arial"/>
          <w:szCs w:val="22"/>
        </w:rPr>
      </w:pPr>
      <w:r w:rsidRPr="0004640D">
        <w:rPr>
          <w:rFonts w:ascii="Arial" w:hAnsi="Arial" w:cs="Arial"/>
          <w:szCs w:val="22"/>
        </w:rPr>
        <w:t>-</w:t>
      </w:r>
      <w:r w:rsidRPr="0004640D">
        <w:rPr>
          <w:rFonts w:ascii="Arial" w:hAnsi="Arial" w:cs="Arial"/>
          <w:szCs w:val="22"/>
        </w:rPr>
        <w:tab/>
        <w:t>opakovaně pokuta vyšší než 100 000,- Kč za porušení povinností vyplývajících z právních předpisů kontrolovaných Úřadem práce ČR, Státním úřadem inspekce práce nebo oblastními inspektoráty práce.</w:t>
      </w:r>
    </w:p>
    <w:p w14:paraId="5EE16833" w14:textId="77777777" w:rsidR="0034644F" w:rsidRDefault="00F345C5" w:rsidP="001417C6">
      <w:pPr>
        <w:pStyle w:val="Default"/>
        <w:spacing w:after="160" w:line="340" w:lineRule="exact"/>
        <w:jc w:val="both"/>
        <w:rPr>
          <w:rFonts w:ascii="Arial" w:hAnsi="Arial" w:cs="Arial"/>
          <w:sz w:val="22"/>
          <w:szCs w:val="22"/>
        </w:rPr>
      </w:pPr>
      <w:r w:rsidRPr="0004640D">
        <w:rPr>
          <w:rFonts w:ascii="Arial" w:hAnsi="Arial" w:cs="Arial"/>
          <w:sz w:val="22"/>
          <w:szCs w:val="22"/>
        </w:rPr>
        <w:t xml:space="preserve">Tyto přílohy zaměstnavatel dodává garantovi pouze v případě první </w:t>
      </w:r>
      <w:r w:rsidR="00955108" w:rsidRPr="0004640D">
        <w:rPr>
          <w:rFonts w:ascii="Arial" w:hAnsi="Arial" w:cs="Arial"/>
          <w:sz w:val="22"/>
          <w:szCs w:val="22"/>
        </w:rPr>
        <w:t>Žádosti</w:t>
      </w:r>
      <w:r w:rsidRPr="0004640D">
        <w:rPr>
          <w:rFonts w:ascii="Arial" w:hAnsi="Arial" w:cs="Arial"/>
          <w:sz w:val="22"/>
          <w:szCs w:val="22"/>
        </w:rPr>
        <w:t>. Pokud má zaměstnavatel zájem zaměstnat dalšího zamě</w:t>
      </w:r>
      <w:r>
        <w:rPr>
          <w:rFonts w:ascii="Arial" w:hAnsi="Arial" w:cs="Arial"/>
          <w:sz w:val="22"/>
          <w:szCs w:val="22"/>
        </w:rPr>
        <w:t>stnance</w:t>
      </w:r>
      <w:r w:rsidR="00382A86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382A86">
        <w:rPr>
          <w:rFonts w:ascii="Arial" w:hAnsi="Arial" w:cs="Arial"/>
          <w:sz w:val="22"/>
          <w:szCs w:val="22"/>
        </w:rPr>
        <w:t xml:space="preserve">doloží </w:t>
      </w:r>
      <w:r w:rsidR="00955108">
        <w:rPr>
          <w:rFonts w:ascii="Arial" w:hAnsi="Arial" w:cs="Arial"/>
          <w:sz w:val="22"/>
          <w:szCs w:val="22"/>
        </w:rPr>
        <w:t>garantovi</w:t>
      </w:r>
      <w:r w:rsidR="00382A86">
        <w:rPr>
          <w:rFonts w:ascii="Arial" w:hAnsi="Arial" w:cs="Arial"/>
          <w:sz w:val="22"/>
          <w:szCs w:val="22"/>
        </w:rPr>
        <w:t xml:space="preserve"> pouze níže vyplněný formulář.</w:t>
      </w:r>
      <w:r w:rsidR="00B609E4">
        <w:rPr>
          <w:rFonts w:ascii="Arial" w:hAnsi="Arial" w:cs="Arial"/>
          <w:sz w:val="22"/>
          <w:szCs w:val="22"/>
        </w:rPr>
        <w:t xml:space="preserve"> </w:t>
      </w:r>
      <w:r w:rsidR="0034644F" w:rsidRPr="0034644F">
        <w:rPr>
          <w:rFonts w:ascii="Arial" w:hAnsi="Arial" w:cs="Arial"/>
          <w:sz w:val="22"/>
          <w:szCs w:val="22"/>
        </w:rPr>
        <w:t xml:space="preserve">Zaměstnavatel je do </w:t>
      </w:r>
      <w:r w:rsidR="0034644F">
        <w:rPr>
          <w:rFonts w:ascii="Arial" w:hAnsi="Arial" w:cs="Arial"/>
          <w:sz w:val="22"/>
          <w:szCs w:val="22"/>
        </w:rPr>
        <w:t>R</w:t>
      </w:r>
      <w:r w:rsidR="0097173B">
        <w:rPr>
          <w:rFonts w:ascii="Arial" w:hAnsi="Arial" w:cs="Arial"/>
          <w:sz w:val="22"/>
          <w:szCs w:val="22"/>
        </w:rPr>
        <w:t>ežimu</w:t>
      </w:r>
      <w:r w:rsidR="0034644F" w:rsidRPr="0034644F">
        <w:rPr>
          <w:rFonts w:ascii="Arial" w:hAnsi="Arial" w:cs="Arial"/>
          <w:sz w:val="22"/>
          <w:szCs w:val="22"/>
        </w:rPr>
        <w:t xml:space="preserve"> zařazen po dobu 1 roku. Po uplynutí této doby je zaměstnavatel povinen v případě, že má zájem zaměstnat dalšího cizince, podat novou </w:t>
      </w:r>
      <w:r w:rsidR="0034644F">
        <w:rPr>
          <w:rFonts w:ascii="Arial" w:hAnsi="Arial" w:cs="Arial"/>
          <w:sz w:val="22"/>
          <w:szCs w:val="22"/>
        </w:rPr>
        <w:t>Žádost společně s přílohami 1 – 4</w:t>
      </w:r>
      <w:r w:rsidR="0034644F" w:rsidRPr="0034644F">
        <w:rPr>
          <w:rFonts w:ascii="Arial" w:hAnsi="Arial" w:cs="Arial"/>
          <w:sz w:val="22"/>
          <w:szCs w:val="22"/>
        </w:rPr>
        <w:t>.</w:t>
      </w:r>
    </w:p>
    <w:p w14:paraId="08674A6B" w14:textId="77777777" w:rsidR="00F345C5" w:rsidRDefault="00B609E4" w:rsidP="001417C6">
      <w:pPr>
        <w:pStyle w:val="Default"/>
        <w:spacing w:after="160" w:line="340" w:lineRule="exact"/>
        <w:jc w:val="both"/>
        <w:rPr>
          <w:rFonts w:ascii="Arial" w:hAnsi="Arial" w:cs="Arial"/>
          <w:sz w:val="22"/>
          <w:szCs w:val="22"/>
        </w:rPr>
      </w:pPr>
      <w:r w:rsidRPr="00B609E4">
        <w:rPr>
          <w:rFonts w:ascii="Arial" w:hAnsi="Arial" w:cs="Arial"/>
          <w:sz w:val="22"/>
          <w:szCs w:val="22"/>
        </w:rPr>
        <w:t xml:space="preserve">Údaje o zaměstnavateli je zaměstnavatel povinen uvést pouze v případě, že u nich došlo ke změně od data posledního podání žádosti o zařazení do </w:t>
      </w:r>
      <w:r w:rsidR="00CE6849" w:rsidRPr="00CE6849">
        <w:rPr>
          <w:rFonts w:ascii="Arial" w:hAnsi="Arial" w:cs="Arial"/>
          <w:sz w:val="22"/>
          <w:szCs w:val="22"/>
        </w:rPr>
        <w:t>R</w:t>
      </w:r>
      <w:r w:rsidR="0097173B">
        <w:rPr>
          <w:rFonts w:ascii="Arial" w:hAnsi="Arial" w:cs="Arial"/>
          <w:sz w:val="22"/>
          <w:szCs w:val="22"/>
        </w:rPr>
        <w:t>ežimu</w:t>
      </w:r>
      <w:r w:rsidRPr="00B609E4">
        <w:rPr>
          <w:rFonts w:ascii="Arial" w:hAnsi="Arial" w:cs="Arial"/>
          <w:sz w:val="22"/>
          <w:szCs w:val="22"/>
        </w:rPr>
        <w:t>.</w:t>
      </w:r>
    </w:p>
    <w:p w14:paraId="7D9E8ED5" w14:textId="77777777" w:rsidR="00382A86" w:rsidRDefault="00382A86" w:rsidP="00F345C5">
      <w:pPr>
        <w:pStyle w:val="Default"/>
        <w:spacing w:after="120"/>
        <w:jc w:val="both"/>
        <w:rPr>
          <w:rFonts w:ascii="Arial" w:hAnsi="Arial" w:cs="Arial"/>
          <w:sz w:val="22"/>
          <w:szCs w:val="22"/>
        </w:rPr>
      </w:pPr>
    </w:p>
    <w:p w14:paraId="46DA88C6" w14:textId="77777777" w:rsidR="00382A86" w:rsidRDefault="00382A86" w:rsidP="00F345C5">
      <w:pPr>
        <w:pStyle w:val="Default"/>
        <w:spacing w:after="120"/>
        <w:jc w:val="both"/>
        <w:rPr>
          <w:rFonts w:ascii="Arial" w:hAnsi="Arial" w:cs="Arial"/>
          <w:sz w:val="22"/>
          <w:szCs w:val="22"/>
        </w:rPr>
      </w:pPr>
    </w:p>
    <w:p w14:paraId="48BDF676" w14:textId="77777777" w:rsidR="00382A86" w:rsidRDefault="00382A86" w:rsidP="00F345C5">
      <w:pPr>
        <w:pStyle w:val="Default"/>
        <w:spacing w:after="120"/>
        <w:jc w:val="both"/>
        <w:rPr>
          <w:rFonts w:ascii="Arial" w:hAnsi="Arial" w:cs="Arial"/>
          <w:sz w:val="22"/>
          <w:szCs w:val="22"/>
        </w:rPr>
      </w:pPr>
    </w:p>
    <w:p w14:paraId="3AA4E13D" w14:textId="77777777" w:rsidR="00382A86" w:rsidRDefault="00382A86" w:rsidP="00F345C5">
      <w:pPr>
        <w:pStyle w:val="Default"/>
        <w:spacing w:after="120"/>
        <w:jc w:val="both"/>
        <w:rPr>
          <w:rFonts w:ascii="Arial" w:hAnsi="Arial" w:cs="Arial"/>
          <w:sz w:val="22"/>
          <w:szCs w:val="22"/>
        </w:rPr>
      </w:pPr>
    </w:p>
    <w:p w14:paraId="6261A8DD" w14:textId="77777777" w:rsidR="00382A86" w:rsidRDefault="00382A86" w:rsidP="00F345C5">
      <w:pPr>
        <w:pStyle w:val="Default"/>
        <w:spacing w:after="120"/>
        <w:jc w:val="both"/>
        <w:rPr>
          <w:rFonts w:ascii="Arial" w:hAnsi="Arial" w:cs="Arial"/>
          <w:sz w:val="22"/>
          <w:szCs w:val="22"/>
        </w:rPr>
      </w:pPr>
    </w:p>
    <w:p w14:paraId="57981FF8" w14:textId="77777777" w:rsidR="00382A86" w:rsidRDefault="00382A86" w:rsidP="00F345C5">
      <w:pPr>
        <w:pStyle w:val="Default"/>
        <w:spacing w:after="120"/>
        <w:jc w:val="both"/>
        <w:rPr>
          <w:rFonts w:ascii="Arial" w:hAnsi="Arial" w:cs="Arial"/>
          <w:sz w:val="22"/>
          <w:szCs w:val="22"/>
        </w:rPr>
      </w:pPr>
    </w:p>
    <w:p w14:paraId="020F4656" w14:textId="77777777" w:rsidR="00382A86" w:rsidRDefault="00382A86" w:rsidP="00F345C5">
      <w:pPr>
        <w:pStyle w:val="Default"/>
        <w:spacing w:after="120"/>
        <w:jc w:val="both"/>
        <w:rPr>
          <w:rFonts w:ascii="Arial" w:hAnsi="Arial" w:cs="Arial"/>
          <w:sz w:val="22"/>
          <w:szCs w:val="22"/>
        </w:rPr>
      </w:pPr>
    </w:p>
    <w:p w14:paraId="1F0A1188" w14:textId="77777777" w:rsidR="00382A86" w:rsidRDefault="00382A86" w:rsidP="00F345C5">
      <w:pPr>
        <w:pStyle w:val="Default"/>
        <w:spacing w:after="120"/>
        <w:jc w:val="both"/>
        <w:rPr>
          <w:rFonts w:ascii="Arial" w:hAnsi="Arial" w:cs="Arial"/>
          <w:sz w:val="22"/>
          <w:szCs w:val="22"/>
        </w:rPr>
      </w:pPr>
    </w:p>
    <w:p w14:paraId="2FAB99C8" w14:textId="77777777" w:rsidR="00CE5558" w:rsidRDefault="00CE5558" w:rsidP="00F345C5">
      <w:pPr>
        <w:pStyle w:val="Default"/>
        <w:spacing w:after="120"/>
        <w:jc w:val="both"/>
        <w:rPr>
          <w:rFonts w:ascii="Arial" w:hAnsi="Arial" w:cs="Arial"/>
          <w:sz w:val="22"/>
          <w:szCs w:val="22"/>
        </w:rPr>
      </w:pPr>
    </w:p>
    <w:p w14:paraId="680A55FF" w14:textId="4D82C9C7" w:rsidR="00382A86" w:rsidRDefault="00382A86" w:rsidP="00382A8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NAHLÁŠENÍ DALŠÍHO UCHAZEČE</w:t>
      </w:r>
      <w:r w:rsidR="00955108">
        <w:rPr>
          <w:rFonts w:ascii="Arial" w:hAnsi="Arial" w:cs="Arial"/>
          <w:b/>
          <w:bCs/>
          <w:sz w:val="22"/>
          <w:szCs w:val="22"/>
        </w:rPr>
        <w:t xml:space="preserve"> o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955108" w:rsidRPr="00955108">
        <w:rPr>
          <w:rFonts w:ascii="Arial" w:hAnsi="Arial" w:cs="Arial"/>
          <w:b/>
          <w:bCs/>
          <w:sz w:val="22"/>
          <w:szCs w:val="22"/>
        </w:rPr>
        <w:t>zařazení do R</w:t>
      </w:r>
      <w:r w:rsidR="0097173B">
        <w:rPr>
          <w:rFonts w:ascii="Arial" w:hAnsi="Arial" w:cs="Arial"/>
          <w:b/>
          <w:bCs/>
          <w:sz w:val="22"/>
          <w:szCs w:val="22"/>
        </w:rPr>
        <w:t>ežimu</w:t>
      </w:r>
    </w:p>
    <w:p w14:paraId="6F91FE23" w14:textId="77777777" w:rsidR="00382A86" w:rsidRDefault="00382A86" w:rsidP="00382A8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4ECF7123" w14:textId="77777777" w:rsidR="00382A86" w:rsidRDefault="00382A86" w:rsidP="00382A8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07341F44" w14:textId="77777777" w:rsidR="00382A86" w:rsidRPr="00873C47" w:rsidRDefault="00382A86" w:rsidP="00382A86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Formulář je určen zaměstnavateli, který má zájem </w:t>
      </w:r>
      <w:r w:rsidRPr="00987182">
        <w:rPr>
          <w:rFonts w:ascii="Arial" w:hAnsi="Arial" w:cs="Arial"/>
          <w:bCs/>
          <w:sz w:val="22"/>
          <w:szCs w:val="22"/>
          <w:u w:val="single"/>
        </w:rPr>
        <w:t>zaměstnat dalšího ukrajinského pracovníka</w:t>
      </w:r>
      <w:r>
        <w:rPr>
          <w:rFonts w:ascii="Arial" w:hAnsi="Arial" w:cs="Arial"/>
          <w:bCs/>
          <w:sz w:val="22"/>
          <w:szCs w:val="22"/>
        </w:rPr>
        <w:t xml:space="preserve">, resp. ukrajinské pracovníky a </w:t>
      </w:r>
      <w:r w:rsidR="00CE6849">
        <w:rPr>
          <w:rFonts w:ascii="Arial" w:hAnsi="Arial" w:cs="Arial"/>
          <w:bCs/>
          <w:sz w:val="22"/>
          <w:szCs w:val="22"/>
        </w:rPr>
        <w:t xml:space="preserve">je na základě vyjádření garanta do </w:t>
      </w:r>
      <w:r w:rsidR="00CE6849" w:rsidRPr="00CE6849">
        <w:rPr>
          <w:rFonts w:ascii="Arial" w:hAnsi="Arial" w:cs="Arial"/>
          <w:bCs/>
          <w:sz w:val="22"/>
          <w:szCs w:val="22"/>
        </w:rPr>
        <w:t>R</w:t>
      </w:r>
      <w:r w:rsidR="0097173B">
        <w:rPr>
          <w:rFonts w:ascii="Arial" w:hAnsi="Arial" w:cs="Arial"/>
          <w:bCs/>
          <w:sz w:val="22"/>
          <w:szCs w:val="22"/>
        </w:rPr>
        <w:t>ežimu</w:t>
      </w:r>
      <w:r w:rsidR="00CE6849" w:rsidRPr="00CE6849">
        <w:rPr>
          <w:rFonts w:ascii="Arial" w:hAnsi="Arial" w:cs="Arial"/>
          <w:bCs/>
          <w:sz w:val="22"/>
          <w:szCs w:val="22"/>
        </w:rPr>
        <w:t xml:space="preserve"> </w:t>
      </w:r>
      <w:r w:rsidR="00CE6849">
        <w:rPr>
          <w:rFonts w:ascii="Arial" w:hAnsi="Arial" w:cs="Arial"/>
          <w:bCs/>
          <w:sz w:val="22"/>
          <w:szCs w:val="22"/>
        </w:rPr>
        <w:t>zařazen</w:t>
      </w:r>
      <w:r>
        <w:rPr>
          <w:rFonts w:ascii="Arial" w:hAnsi="Arial" w:cs="Arial"/>
          <w:bCs/>
          <w:sz w:val="22"/>
          <w:szCs w:val="22"/>
        </w:rPr>
        <w:t xml:space="preserve">. Vyplněný formulář zašle zaměstnavatel </w:t>
      </w:r>
      <w:r w:rsidR="00CE6849">
        <w:rPr>
          <w:rFonts w:ascii="Arial" w:hAnsi="Arial" w:cs="Arial"/>
          <w:bCs/>
          <w:sz w:val="22"/>
          <w:szCs w:val="22"/>
        </w:rPr>
        <w:t xml:space="preserve">příslušnému </w:t>
      </w:r>
      <w:r w:rsidR="00CE6849">
        <w:rPr>
          <w:rFonts w:ascii="Arial" w:hAnsi="Arial" w:cs="Arial"/>
          <w:bCs/>
          <w:sz w:val="22"/>
          <w:szCs w:val="22"/>
          <w:u w:val="single"/>
        </w:rPr>
        <w:t>garantovi</w:t>
      </w:r>
      <w:r>
        <w:rPr>
          <w:rFonts w:ascii="Arial" w:hAnsi="Arial" w:cs="Arial"/>
          <w:bCs/>
          <w:sz w:val="22"/>
          <w:szCs w:val="22"/>
        </w:rPr>
        <w:t xml:space="preserve"> prostřednictvím elektronické adresy</w:t>
      </w:r>
      <w:r w:rsidR="00CE6849">
        <w:rPr>
          <w:rFonts w:ascii="Arial" w:hAnsi="Arial" w:cs="Arial"/>
          <w:bCs/>
          <w:sz w:val="22"/>
          <w:szCs w:val="22"/>
        </w:rPr>
        <w:t>.</w:t>
      </w:r>
    </w:p>
    <w:p w14:paraId="75A0151E" w14:textId="77777777" w:rsidR="00382A86" w:rsidRDefault="00382A86" w:rsidP="00382A86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68"/>
      </w:tblGrid>
      <w:tr w:rsidR="00382A86" w:rsidRPr="00746D9B" w14:paraId="35E4EB31" w14:textId="77777777" w:rsidTr="00AE3CDA">
        <w:trPr>
          <w:trHeight w:val="232"/>
        </w:trPr>
        <w:tc>
          <w:tcPr>
            <w:tcW w:w="8168" w:type="dxa"/>
          </w:tcPr>
          <w:p w14:paraId="1957208E" w14:textId="77777777" w:rsidR="00382A86" w:rsidRPr="00746D9B" w:rsidRDefault="00382A86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E88966B" w14:textId="77777777" w:rsidR="00382A86" w:rsidRPr="00467BCD" w:rsidRDefault="00382A86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8FF4E81" w14:textId="77777777" w:rsidR="00382A86" w:rsidRPr="00467BCD" w:rsidRDefault="00382A86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Název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zaměstnavatele </w:t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>kde bude uchazeč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/uchazeči/</w:t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zaměstnán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/zaměstnáni</w:t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>/IČ</w:t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15737738" w14:textId="77777777" w:rsidR="00382A86" w:rsidRPr="00467BCD" w:rsidRDefault="00382A86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9B15658" w14:textId="77777777" w:rsidR="00382A86" w:rsidRPr="00467BCD" w:rsidRDefault="00382A86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Sídlo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zaměstnavatele </w:t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734A2DE1" w14:textId="77777777" w:rsidR="00382A86" w:rsidRPr="00467BCD" w:rsidRDefault="00382A86" w:rsidP="00AE3CDA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FCF0E9D" w14:textId="77777777" w:rsidR="00382A86" w:rsidRPr="00467BCD" w:rsidRDefault="00382A86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>Jméno uchazeče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/uchazečů</w:t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>/datum narození/ státní příslušnost/ číslo pasu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/telefon/adresa pro doručování</w:t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4570A33B" w14:textId="77777777" w:rsidR="00382A86" w:rsidRPr="00467BCD" w:rsidRDefault="00382A86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D32F490" w14:textId="77777777" w:rsidR="00382A86" w:rsidRPr="00467BCD" w:rsidRDefault="00382A86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>Specifikace pracovní pozice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/pracovních pozic/ </w:t>
            </w:r>
            <w:r w:rsidRPr="00783653">
              <w:rPr>
                <w:rFonts w:ascii="Arial" w:hAnsi="Arial" w:cs="Arial"/>
                <w:b/>
                <w:bCs/>
                <w:sz w:val="22"/>
                <w:szCs w:val="22"/>
              </w:rPr>
              <w:t>a její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/jejich/</w:t>
            </w:r>
            <w:r w:rsidRPr="0078365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zařazení dle klasifikace CZ-ISCO, včetně kódu</w:t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76DD01E4" w14:textId="77777777" w:rsidR="00382A86" w:rsidRPr="00467BCD" w:rsidRDefault="00382A86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9E6FE8" w14:textId="77777777" w:rsidR="00382A86" w:rsidRPr="00467BCD" w:rsidRDefault="00382A86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>Kontaktní osoba, adresa pro doručování v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>ČR</w:t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3437D64C" w14:textId="77777777" w:rsidR="00382A86" w:rsidRPr="00467BCD" w:rsidRDefault="00382A86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D24F23B" w14:textId="77777777" w:rsidR="00382A86" w:rsidRPr="00467BCD" w:rsidRDefault="00382A86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>Telefon/E-mail</w:t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6D6DAC5B" w14:textId="77777777" w:rsidR="00382A86" w:rsidRPr="00467BCD" w:rsidRDefault="00382A86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37A009E" w14:textId="77777777" w:rsidR="00382A86" w:rsidRPr="00467BCD" w:rsidRDefault="00382A86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>Číslo volného pracovního místa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/volných pracovních míst/</w:t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 datum jeho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/jejich/</w:t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ohlášení příslušné Krajské pobočce úřadu práce</w:t>
            </w:r>
            <w:r>
              <w:rPr>
                <w:rStyle w:val="Znakapoznpodarou"/>
                <w:rFonts w:ascii="Arial" w:hAnsi="Arial" w:cs="Arial"/>
                <w:b/>
                <w:bCs/>
                <w:sz w:val="22"/>
                <w:szCs w:val="22"/>
              </w:rPr>
              <w:footnoteReference w:id="8"/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ab/>
            </w:r>
          </w:p>
          <w:p w14:paraId="1A76740F" w14:textId="77777777" w:rsidR="00382A86" w:rsidRPr="00467BCD" w:rsidRDefault="00382A86" w:rsidP="00AE3CDA">
            <w:pPr>
              <w:pStyle w:val="Default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D4F21F0" w14:textId="77777777" w:rsidR="00382A86" w:rsidRDefault="00382A86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>Předpokládané místo podání žádosti o zaměstnaneckou</w:t>
            </w:r>
            <w:r w:rsidR="0071682B">
              <w:rPr>
                <w:rStyle w:val="Znakapoznpodarou"/>
                <w:rFonts w:ascii="Arial" w:hAnsi="Arial" w:cs="Arial"/>
                <w:b/>
                <w:bCs/>
                <w:sz w:val="22"/>
                <w:szCs w:val="22"/>
              </w:rPr>
              <w:footnoteReference w:id="9"/>
            </w:r>
            <w:r w:rsidRPr="00467BC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FD5E0C2" w14:textId="77777777" w:rsidR="005062BE" w:rsidRDefault="005062BE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1C53E1" w14:textId="77777777" w:rsidR="005062BE" w:rsidRPr="005062BE" w:rsidRDefault="005062BE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5062BE">
              <w:rPr>
                <w:rFonts w:ascii="Arial" w:hAnsi="Arial" w:cs="Arial"/>
                <w:bCs/>
                <w:sz w:val="22"/>
                <w:szCs w:val="22"/>
              </w:rPr>
              <w:t>Generální konzulát ČR ve Lvově</w:t>
            </w:r>
          </w:p>
          <w:p w14:paraId="08CAE40A" w14:textId="77777777" w:rsidR="00382A86" w:rsidRDefault="00382A86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A9B0C80" w14:textId="77777777" w:rsidR="00382A86" w:rsidRDefault="00382A86" w:rsidP="00AE3CDA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Datum zařazení zaměstnavatele do </w:t>
            </w:r>
            <w:r w:rsidR="00CE6849"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="0097173B">
              <w:rPr>
                <w:rFonts w:ascii="Arial" w:hAnsi="Arial" w:cs="Arial"/>
                <w:b/>
                <w:bCs/>
                <w:sz w:val="22"/>
                <w:szCs w:val="22"/>
              </w:rPr>
              <w:t>ežimu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 název garanta, který o zařazení rozhodl</w:t>
            </w:r>
          </w:p>
          <w:p w14:paraId="593B8588" w14:textId="77777777" w:rsidR="00382A86" w:rsidRPr="0034644F" w:rsidRDefault="00382A86" w:rsidP="0034644F">
            <w:pPr>
              <w:pStyle w:val="Default"/>
              <w:tabs>
                <w:tab w:val="left" w:pos="4081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B7E95FC" w14:textId="77777777" w:rsidR="00382A86" w:rsidRPr="00746D9B" w:rsidRDefault="00382A86" w:rsidP="00AE3CD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24CCDC0" w14:textId="77777777" w:rsidR="00382A86" w:rsidRPr="00746D9B" w:rsidRDefault="00382A86" w:rsidP="00AE3CD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6D9B">
              <w:rPr>
                <w:rFonts w:ascii="Arial" w:hAnsi="Arial" w:cs="Arial"/>
                <w:sz w:val="22"/>
                <w:szCs w:val="22"/>
              </w:rPr>
              <w:t>V ……………………..dne……….</w:t>
            </w:r>
          </w:p>
          <w:p w14:paraId="777DF31F" w14:textId="77777777" w:rsidR="00382A86" w:rsidRPr="00746D9B" w:rsidRDefault="00382A86" w:rsidP="00AE3CD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82A86" w:rsidRPr="00746D9B" w14:paraId="5AF35242" w14:textId="77777777" w:rsidTr="00AE3CDA">
        <w:trPr>
          <w:trHeight w:val="232"/>
        </w:trPr>
        <w:tc>
          <w:tcPr>
            <w:tcW w:w="8168" w:type="dxa"/>
          </w:tcPr>
          <w:p w14:paraId="2A1F8541" w14:textId="77777777" w:rsidR="00382A86" w:rsidRPr="00746D9B" w:rsidRDefault="00382A86" w:rsidP="00AE3CD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6D9B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……………………………………………………………………………….</w:t>
            </w:r>
          </w:p>
          <w:p w14:paraId="1647C8E9" w14:textId="77777777" w:rsidR="00382A86" w:rsidRPr="00746D9B" w:rsidRDefault="00382A86" w:rsidP="00AE3CDA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6D9B">
              <w:rPr>
                <w:rFonts w:ascii="Arial" w:hAnsi="Arial" w:cs="Arial"/>
                <w:sz w:val="22"/>
                <w:szCs w:val="22"/>
              </w:rPr>
              <w:t>Jméno, příjmení, funkce a podpis oprávněného zástupce</w:t>
            </w:r>
          </w:p>
        </w:tc>
      </w:tr>
    </w:tbl>
    <w:p w14:paraId="43A78FFC" w14:textId="77777777" w:rsidR="00F345C5" w:rsidRDefault="00F345C5" w:rsidP="0034644F">
      <w:pPr>
        <w:rPr>
          <w:rFonts w:ascii="Arial" w:hAnsi="Arial" w:cs="Arial"/>
          <w:szCs w:val="22"/>
        </w:rPr>
      </w:pPr>
    </w:p>
    <w:sectPr w:rsidR="00F345C5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BC1694" w14:textId="77777777" w:rsidR="00CD01B4" w:rsidRDefault="00CD01B4" w:rsidP="00E43547">
      <w:pPr>
        <w:spacing w:after="0" w:line="240" w:lineRule="auto"/>
      </w:pPr>
      <w:r>
        <w:separator/>
      </w:r>
    </w:p>
  </w:endnote>
  <w:endnote w:type="continuationSeparator" w:id="0">
    <w:p w14:paraId="4614FA02" w14:textId="77777777" w:rsidR="00CD01B4" w:rsidRDefault="00CD01B4" w:rsidP="00E43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D5AAC2" w14:textId="77777777" w:rsidR="00CD01B4" w:rsidRDefault="00CD01B4" w:rsidP="00E43547">
      <w:pPr>
        <w:spacing w:after="0" w:line="240" w:lineRule="auto"/>
      </w:pPr>
      <w:r>
        <w:separator/>
      </w:r>
    </w:p>
  </w:footnote>
  <w:footnote w:type="continuationSeparator" w:id="0">
    <w:p w14:paraId="738E806B" w14:textId="77777777" w:rsidR="00CD01B4" w:rsidRDefault="00CD01B4" w:rsidP="00E43547">
      <w:pPr>
        <w:spacing w:after="0" w:line="240" w:lineRule="auto"/>
      </w:pPr>
      <w:r>
        <w:continuationSeparator/>
      </w:r>
    </w:p>
  </w:footnote>
  <w:footnote w:id="1">
    <w:p w14:paraId="587B620E" w14:textId="77777777" w:rsidR="00E43547" w:rsidRDefault="00E43547">
      <w:pPr>
        <w:pStyle w:val="Textpoznpodarou"/>
      </w:pPr>
      <w:r>
        <w:rPr>
          <w:rStyle w:val="Znakapoznpodarou"/>
        </w:rPr>
        <w:footnoteRef/>
      </w:r>
      <w:r>
        <w:t xml:space="preserve"> P</w:t>
      </w:r>
      <w:r w:rsidRPr="00E43547">
        <w:t>řednostní přijetí žádosti o zaměstnaneckou kartu bez nutnosti registrace v rezervačním systému k podání žádosti</w:t>
      </w:r>
      <w:r>
        <w:t>.</w:t>
      </w:r>
    </w:p>
  </w:footnote>
  <w:footnote w:id="2">
    <w:p w14:paraId="106D95D8" w14:textId="77777777" w:rsidR="00E43547" w:rsidRDefault="00E43547">
      <w:pPr>
        <w:pStyle w:val="Textpoznpodarou"/>
      </w:pPr>
      <w:r>
        <w:rPr>
          <w:rStyle w:val="Znakapoznpodarou"/>
        </w:rPr>
        <w:footnoteRef/>
      </w:r>
      <w:r>
        <w:t xml:space="preserve"> P</w:t>
      </w:r>
      <w:r w:rsidRPr="00E43547">
        <w:t>řijaté žádosti budou vyřizovány v zákonem stanovených lhůtách.</w:t>
      </w:r>
    </w:p>
  </w:footnote>
  <w:footnote w:id="3">
    <w:p w14:paraId="571A4261" w14:textId="13F2D02C" w:rsidR="00E55BA2" w:rsidRDefault="00E55BA2" w:rsidP="00E55BA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0003F5">
        <w:t>V případě, že zaměstnavatel dá souhlas se zaměstnaneckými</w:t>
      </w:r>
      <w:r w:rsidR="00CE6849">
        <w:t xml:space="preserve"> kartami</w:t>
      </w:r>
      <w:r w:rsidRPr="000003F5">
        <w:t xml:space="preserve"> a nepodaří-li se ve lhůtě do 30 dnů od nahlášení volného pracovního místa jej obsadit uchazečem nebo zájemcem o zaměstnání, bude volné pracovní místo automaticky zařazeno do centrální evidence volných míst pro zaměstnaneckou kartu.</w:t>
      </w:r>
    </w:p>
  </w:footnote>
  <w:footnote w:id="4">
    <w:p w14:paraId="257164F2" w14:textId="77777777" w:rsidR="00E55BA2" w:rsidRDefault="00E55BA2" w:rsidP="00E55BA2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Dle §42h zák. č. 326/1999 Sb., o pobytu cizinců na území ČR (zaměstnanecká karta)</w:t>
      </w:r>
      <w:r w:rsidR="00CE6849">
        <w:t>.</w:t>
      </w:r>
    </w:p>
  </w:footnote>
  <w:footnote w:id="5">
    <w:p w14:paraId="0A3A6C5D" w14:textId="77777777" w:rsidR="00D06C51" w:rsidRDefault="00D06C51" w:rsidP="0071682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Bližší informace o způsobu podání, viz webové stránky příslušného garanta.</w:t>
      </w:r>
    </w:p>
  </w:footnote>
  <w:footnote w:id="6">
    <w:p w14:paraId="7E5BD418" w14:textId="77777777" w:rsidR="00D06C51" w:rsidRDefault="00D06C51" w:rsidP="0071682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B45FD2">
        <w:rPr>
          <w:bCs/>
        </w:rPr>
        <w:t>Jedná-li se o cizince, který má volný přístup na trh práce ČR v souladu s § 98 zákona č. 435/2004 Sb., o zaměstnanosti, a nemusí proto být zaměstnán výhradně na volném pracovním místě zařazeném v centrální evidenci, zdůvodněte nárok cizince na volný přístup na trh práce.</w:t>
      </w:r>
    </w:p>
  </w:footnote>
  <w:footnote w:id="7">
    <w:p w14:paraId="23E49249" w14:textId="77777777" w:rsidR="005062BE" w:rsidRDefault="005062BE" w:rsidP="0071682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Vyplněno, žádosti o</w:t>
      </w:r>
      <w:r w:rsidR="0071682B">
        <w:t xml:space="preserve"> vydání</w:t>
      </w:r>
      <w:r>
        <w:t xml:space="preserve"> zaměstnanecké karty na základě REŽIMU přijímá výlučně Generální konzulát ve Lvově.</w:t>
      </w:r>
    </w:p>
  </w:footnote>
  <w:footnote w:id="8">
    <w:p w14:paraId="12CCADD9" w14:textId="77777777" w:rsidR="00382A86" w:rsidRDefault="00382A86" w:rsidP="0071682B">
      <w:pPr>
        <w:pStyle w:val="Textpoznpodarou"/>
        <w:jc w:val="both"/>
      </w:pPr>
      <w:r>
        <w:rPr>
          <w:rStyle w:val="Znakapoznpodarou"/>
        </w:rPr>
        <w:footnoteRef/>
      </w:r>
      <w:r w:rsidRPr="00B45FD2">
        <w:t xml:space="preserve"> </w:t>
      </w:r>
      <w:r w:rsidRPr="00B45FD2">
        <w:rPr>
          <w:bCs/>
        </w:rPr>
        <w:t>Jedná-li se o cizince, který má volný přístup na trh práce ČR v souladu s § 98 zákona č. 435/2004 Sb., o zaměstnanosti, a nemusí proto být zaměstnán výhradně na volném pracovním místě zařazeném v centrální evidenci, zdůvodněte nárok cizince na volný přístup na trh práce.</w:t>
      </w:r>
    </w:p>
  </w:footnote>
  <w:footnote w:id="9">
    <w:p w14:paraId="51362191" w14:textId="77777777" w:rsidR="0071682B" w:rsidRDefault="0071682B" w:rsidP="0071682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Pr="0071682B">
        <w:t>Vyplněno, žádosti o vydání zaměstnanecké karty na základě REŽIMU přijímá výlučně Generální konzulát ve Lvově.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D4F38"/>
    <w:multiLevelType w:val="hybridMultilevel"/>
    <w:tmpl w:val="D258167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7416B9"/>
    <w:multiLevelType w:val="hybridMultilevel"/>
    <w:tmpl w:val="93CEB3A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F5AD0"/>
    <w:multiLevelType w:val="hybridMultilevel"/>
    <w:tmpl w:val="93CEB3A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8B5CC0"/>
    <w:multiLevelType w:val="hybridMultilevel"/>
    <w:tmpl w:val="7610E5BA"/>
    <w:lvl w:ilvl="0" w:tplc="88F6ACDE">
      <w:numFmt w:val="bullet"/>
      <w:lvlText w:val="-"/>
      <w:lvlJc w:val="left"/>
      <w:pPr>
        <w:ind w:left="1428" w:hanging="360"/>
      </w:pPr>
      <w:rPr>
        <w:rFonts w:ascii="Calibri" w:eastAsia="Calibri" w:hAnsi="Calibri" w:cs="Consolas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DEA56F6"/>
    <w:multiLevelType w:val="hybridMultilevel"/>
    <w:tmpl w:val="D3B459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11A2F"/>
    <w:multiLevelType w:val="hybridMultilevel"/>
    <w:tmpl w:val="60728F0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3F72637"/>
    <w:multiLevelType w:val="hybridMultilevel"/>
    <w:tmpl w:val="93CEB3A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2A"/>
    <w:rsid w:val="000031FF"/>
    <w:rsid w:val="00017D86"/>
    <w:rsid w:val="00025070"/>
    <w:rsid w:val="0004640D"/>
    <w:rsid w:val="0004654D"/>
    <w:rsid w:val="00050AAA"/>
    <w:rsid w:val="0006273F"/>
    <w:rsid w:val="00077DFC"/>
    <w:rsid w:val="000D0CEF"/>
    <w:rsid w:val="00114658"/>
    <w:rsid w:val="001417C6"/>
    <w:rsid w:val="00142493"/>
    <w:rsid w:val="00152F76"/>
    <w:rsid w:val="001B63AF"/>
    <w:rsid w:val="001C5750"/>
    <w:rsid w:val="001D200C"/>
    <w:rsid w:val="0025128D"/>
    <w:rsid w:val="00256A7C"/>
    <w:rsid w:val="0026021E"/>
    <w:rsid w:val="0026188C"/>
    <w:rsid w:val="00263001"/>
    <w:rsid w:val="00273523"/>
    <w:rsid w:val="002D1EEF"/>
    <w:rsid w:val="00305DA7"/>
    <w:rsid w:val="0034644F"/>
    <w:rsid w:val="003508A9"/>
    <w:rsid w:val="003738BA"/>
    <w:rsid w:val="00382A86"/>
    <w:rsid w:val="003975F9"/>
    <w:rsid w:val="003A65D8"/>
    <w:rsid w:val="003B2059"/>
    <w:rsid w:val="003C6CE0"/>
    <w:rsid w:val="004244F6"/>
    <w:rsid w:val="00434AF6"/>
    <w:rsid w:val="004412D9"/>
    <w:rsid w:val="00490312"/>
    <w:rsid w:val="00494127"/>
    <w:rsid w:val="004977AD"/>
    <w:rsid w:val="005062BE"/>
    <w:rsid w:val="00516F3B"/>
    <w:rsid w:val="00522354"/>
    <w:rsid w:val="00526255"/>
    <w:rsid w:val="00581E40"/>
    <w:rsid w:val="00601B84"/>
    <w:rsid w:val="00637A85"/>
    <w:rsid w:val="0066542E"/>
    <w:rsid w:val="00684B89"/>
    <w:rsid w:val="006B3D5B"/>
    <w:rsid w:val="007101B4"/>
    <w:rsid w:val="0071682B"/>
    <w:rsid w:val="00724393"/>
    <w:rsid w:val="00735BF5"/>
    <w:rsid w:val="007462EA"/>
    <w:rsid w:val="00753625"/>
    <w:rsid w:val="007B0E22"/>
    <w:rsid w:val="007C24FF"/>
    <w:rsid w:val="007D7FBA"/>
    <w:rsid w:val="008A5651"/>
    <w:rsid w:val="00955108"/>
    <w:rsid w:val="0097173B"/>
    <w:rsid w:val="009800D9"/>
    <w:rsid w:val="009C1F2A"/>
    <w:rsid w:val="00A712E4"/>
    <w:rsid w:val="00A96BBD"/>
    <w:rsid w:val="00AC3B3D"/>
    <w:rsid w:val="00B16A1C"/>
    <w:rsid w:val="00B609E4"/>
    <w:rsid w:val="00B62F33"/>
    <w:rsid w:val="00BC436C"/>
    <w:rsid w:val="00C27589"/>
    <w:rsid w:val="00C454BE"/>
    <w:rsid w:val="00C548E9"/>
    <w:rsid w:val="00C83643"/>
    <w:rsid w:val="00CA06EA"/>
    <w:rsid w:val="00CA57BA"/>
    <w:rsid w:val="00CB731A"/>
    <w:rsid w:val="00CD01B4"/>
    <w:rsid w:val="00CD4648"/>
    <w:rsid w:val="00CE5558"/>
    <w:rsid w:val="00CE6849"/>
    <w:rsid w:val="00D06C51"/>
    <w:rsid w:val="00D27121"/>
    <w:rsid w:val="00D33F0E"/>
    <w:rsid w:val="00D61E52"/>
    <w:rsid w:val="00DA2D35"/>
    <w:rsid w:val="00DC4ED8"/>
    <w:rsid w:val="00E16159"/>
    <w:rsid w:val="00E43547"/>
    <w:rsid w:val="00E55BA2"/>
    <w:rsid w:val="00F27797"/>
    <w:rsid w:val="00F345C5"/>
    <w:rsid w:val="00F613E4"/>
    <w:rsid w:val="00F72683"/>
    <w:rsid w:val="00FB3B08"/>
    <w:rsid w:val="00FC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F2436"/>
  <w15:docId w15:val="{37F24866-1424-48F0-A7EE-C37B7DA8F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C1F2A"/>
    <w:pPr>
      <w:overflowPunct w:val="0"/>
      <w:autoSpaceDE w:val="0"/>
      <w:autoSpaceDN w:val="0"/>
      <w:adjustRightInd w:val="0"/>
      <w:spacing w:after="160" w:line="340" w:lineRule="exact"/>
      <w:textAlignment w:val="baseline"/>
    </w:pPr>
    <w:rPr>
      <w:rFonts w:ascii="Calibri" w:hAnsi="Calibri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43547"/>
    <w:pPr>
      <w:spacing w:after="0" w:line="240" w:lineRule="auto"/>
    </w:pPr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43547"/>
    <w:rPr>
      <w:rFonts w:ascii="Calibri" w:hAnsi="Calibri"/>
    </w:rPr>
  </w:style>
  <w:style w:type="character" w:styleId="Znakapoznpodarou">
    <w:name w:val="footnote reference"/>
    <w:basedOn w:val="Standardnpsmoodstavce"/>
    <w:uiPriority w:val="99"/>
    <w:semiHidden/>
    <w:unhideWhenUsed/>
    <w:rsid w:val="00E43547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E55BA2"/>
    <w:pPr>
      <w:ind w:left="720"/>
      <w:contextualSpacing/>
    </w:pPr>
  </w:style>
  <w:style w:type="character" w:customStyle="1" w:styleId="st1">
    <w:name w:val="st1"/>
    <w:basedOn w:val="Standardnpsmoodstavce"/>
    <w:rsid w:val="00490312"/>
  </w:style>
  <w:style w:type="paragraph" w:customStyle="1" w:styleId="Default">
    <w:name w:val="Default"/>
    <w:rsid w:val="00F345C5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Hypertextovodkaz">
    <w:name w:val="Hyperlink"/>
    <w:uiPriority w:val="99"/>
    <w:unhideWhenUsed/>
    <w:rsid w:val="00D06C51"/>
    <w:rPr>
      <w:color w:val="0000FF"/>
      <w:u w:val="single"/>
    </w:rPr>
  </w:style>
  <w:style w:type="table" w:styleId="Mkatabulky">
    <w:name w:val="Table Grid"/>
    <w:basedOn w:val="Normlntabulka"/>
    <w:uiPriority w:val="59"/>
    <w:rsid w:val="00E16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C8364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83643"/>
    <w:pPr>
      <w:spacing w:line="240" w:lineRule="auto"/>
    </w:pPr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83643"/>
    <w:rPr>
      <w:rFonts w:ascii="Calibri" w:hAnsi="Calibri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364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3643"/>
    <w:rPr>
      <w:rFonts w:ascii="Calibri" w:hAnsi="Calibri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3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3643"/>
    <w:rPr>
      <w:rFonts w:ascii="Segoe UI" w:hAnsi="Segoe UI" w:cs="Segoe UI"/>
      <w:sz w:val="18"/>
      <w:szCs w:val="18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256A7C"/>
    <w:pPr>
      <w:overflowPunct/>
      <w:autoSpaceDE/>
      <w:autoSpaceDN/>
      <w:adjustRightInd/>
      <w:spacing w:after="0" w:line="240" w:lineRule="auto"/>
      <w:textAlignment w:val="auto"/>
    </w:pPr>
    <w:rPr>
      <w:rFonts w:eastAsiaTheme="minorHAnsi"/>
      <w:szCs w:val="22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56A7C"/>
    <w:rPr>
      <w:rFonts w:ascii="Calibri" w:eastAsiaTheme="minorHAns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4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D330F-18AE-412E-A6A9-E5199EA5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B9CF05B1.dotm</Template>
  <TotalTime>0</TotalTime>
  <Pages>6</Pages>
  <Words>1404</Words>
  <Characters>8286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9671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Kučerová Kristina</dc:creator>
  <cp:keywords/>
  <dc:description/>
  <cp:lastModifiedBy>MIT_CZ</cp:lastModifiedBy>
  <cp:revision>2</cp:revision>
  <dcterms:created xsi:type="dcterms:W3CDTF">2016-06-23T19:06:00Z</dcterms:created>
  <dcterms:modified xsi:type="dcterms:W3CDTF">2016-06-23T19:06:00Z</dcterms:modified>
</cp:coreProperties>
</file>